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30E33" w14:textId="62A06B5B" w:rsidR="006726AC" w:rsidRPr="004E11EA" w:rsidRDefault="00F9615E" w:rsidP="00C201E3">
      <w:pPr>
        <w:jc w:val="center"/>
        <w:rPr>
          <w:rFonts w:asciiTheme="minorHAnsi" w:hAnsiTheme="minorHAnsi" w:cstheme="minorHAnsi"/>
          <w:b/>
          <w:bCs/>
          <w:sz w:val="36"/>
          <w:szCs w:val="36"/>
          <w:lang w:val="it"/>
        </w:rPr>
      </w:pPr>
      <w:r w:rsidRPr="004E11EA">
        <w:rPr>
          <w:rFonts w:asciiTheme="minorHAnsi" w:hAnsiTheme="minorHAnsi" w:cstheme="minorHAnsi"/>
          <w:b/>
          <w:bCs/>
          <w:sz w:val="36"/>
          <w:szCs w:val="36"/>
          <w:lang w:val="it-IT"/>
        </w:rPr>
        <w:t xml:space="preserve">Italian </w:t>
      </w:r>
      <w:r w:rsidR="00C201E3" w:rsidRPr="004E11EA">
        <w:rPr>
          <w:rFonts w:asciiTheme="minorHAnsi" w:hAnsiTheme="minorHAnsi" w:cstheme="minorHAnsi"/>
          <w:b/>
          <w:bCs/>
          <w:sz w:val="36"/>
          <w:szCs w:val="36"/>
          <w:lang w:val="it-IT"/>
        </w:rPr>
        <w:t>Stuffed Aubergine</w:t>
      </w:r>
      <w:r w:rsidR="00C201E3" w:rsidRPr="004E11EA">
        <w:rPr>
          <w:rFonts w:asciiTheme="minorHAnsi" w:hAnsiTheme="minorHAnsi" w:cstheme="minorHAnsi"/>
          <w:b/>
          <w:bCs/>
          <w:sz w:val="36"/>
          <w:szCs w:val="36"/>
          <w:lang w:val="it"/>
        </w:rPr>
        <w:t xml:space="preserve"> </w:t>
      </w:r>
    </w:p>
    <w:p w14:paraId="65BE92C2" w14:textId="7567C9C0" w:rsidR="00807C5E" w:rsidRPr="00B94F3A" w:rsidRDefault="00807C5E" w:rsidP="004216E6">
      <w:pPr>
        <w:jc w:val="center"/>
        <w:rPr>
          <w:rFonts w:asciiTheme="minorHAnsi" w:hAnsiTheme="minorHAnsi" w:cstheme="minorHAnsi"/>
          <w:b/>
          <w:bCs/>
          <w:sz w:val="36"/>
          <w:szCs w:val="36"/>
          <w:lang w:val="it-IT"/>
        </w:rPr>
      </w:pPr>
      <w:r w:rsidRPr="00B94F3A">
        <w:rPr>
          <w:rFonts w:asciiTheme="minorHAnsi" w:hAnsiTheme="minorHAnsi" w:cstheme="minorHAnsi"/>
          <w:b/>
          <w:bCs/>
          <w:sz w:val="36"/>
          <w:szCs w:val="36"/>
          <w:lang w:val="it"/>
        </w:rPr>
        <w:t>Melanzana ripiena</w:t>
      </w:r>
      <w:r w:rsidRPr="00B94F3A">
        <w:rPr>
          <w:rFonts w:asciiTheme="minorHAnsi" w:hAnsiTheme="minorHAnsi" w:cstheme="minorHAnsi"/>
          <w:sz w:val="36"/>
          <w:szCs w:val="36"/>
          <w:lang w:val="it"/>
        </w:rPr>
        <w:t xml:space="preserve"> </w:t>
      </w:r>
      <w:r w:rsidRPr="004E11EA">
        <w:rPr>
          <w:rFonts w:asciiTheme="minorHAnsi" w:hAnsiTheme="minorHAnsi" w:cstheme="minorHAnsi"/>
          <w:b/>
          <w:bCs/>
          <w:sz w:val="36"/>
          <w:szCs w:val="36"/>
          <w:lang w:val="it"/>
        </w:rPr>
        <w:t>italiana</w:t>
      </w:r>
    </w:p>
    <w:p w14:paraId="75AEE820" w14:textId="7A2FB752" w:rsidR="006726AC" w:rsidRPr="00F07CA3" w:rsidRDefault="00C201E3" w:rsidP="0073133C">
      <w:pPr>
        <w:pStyle w:val="BodyText"/>
        <w:tabs>
          <w:tab w:val="left" w:pos="10164"/>
        </w:tabs>
        <w:spacing w:before="197"/>
        <w:ind w:right="130"/>
        <w:jc w:val="both"/>
        <w:rPr>
          <w:rFonts w:asciiTheme="minorHAnsi" w:hAnsiTheme="minorHAnsi" w:cstheme="minorHAnsi"/>
          <w:sz w:val="24"/>
          <w:szCs w:val="24"/>
        </w:rPr>
      </w:pPr>
      <w:r w:rsidRPr="00C201E3">
        <w:rPr>
          <w:rFonts w:asciiTheme="minorHAnsi" w:hAnsiTheme="minorHAnsi" w:cstheme="minorHAnsi"/>
          <w:sz w:val="20"/>
          <w:szCs w:val="20"/>
        </w:rPr>
        <w:t>Adapted from the BBC Good Food website at https://www.bbcgoodfood.com/recipes/italian-style-stuffed-aubergines AND By The Hairy Bikers, From “Hairy Bikers' Mediterranean Adventure” https://www.bbc.co.uk/food/recipes/stuffed_aubergines_64908.</w:t>
      </w:r>
    </w:p>
    <w:p w14:paraId="36AA8858" w14:textId="0B99B245" w:rsidR="00C201E3" w:rsidRPr="00C201E3" w:rsidRDefault="00C201E3" w:rsidP="00C201E3">
      <w:pPr>
        <w:pStyle w:val="BodyText"/>
        <w:tabs>
          <w:tab w:val="left" w:pos="10164"/>
        </w:tabs>
        <w:spacing w:before="197"/>
        <w:ind w:right="130"/>
        <w:jc w:val="both"/>
        <w:rPr>
          <w:rFonts w:asciiTheme="minorHAnsi" w:hAnsiTheme="minorHAnsi" w:cstheme="minorHAnsi"/>
          <w:sz w:val="20"/>
          <w:szCs w:val="20"/>
        </w:rPr>
      </w:pPr>
      <w:r w:rsidRPr="00C201E3">
        <w:rPr>
          <w:rFonts w:asciiTheme="minorHAnsi" w:hAnsiTheme="minorHAnsi" w:cstheme="minorHAnsi"/>
          <w:sz w:val="20"/>
          <w:szCs w:val="20"/>
        </w:rPr>
        <w:t>“A great example of 'cucina povera' (kitchen of the poor), simple, yet flavoursome peasant-style Italian cooking at its best.” The Hairy Bikers</w:t>
      </w:r>
    </w:p>
    <w:p w14:paraId="520C0F42" w14:textId="4FB455C1" w:rsidR="006726AC" w:rsidRPr="00F07CA3" w:rsidRDefault="00C201E3" w:rsidP="00C201E3">
      <w:pPr>
        <w:pStyle w:val="BodyText"/>
        <w:tabs>
          <w:tab w:val="left" w:pos="10164"/>
        </w:tabs>
        <w:spacing w:before="197"/>
        <w:ind w:right="130"/>
        <w:jc w:val="both"/>
        <w:rPr>
          <w:rFonts w:asciiTheme="minorHAnsi" w:hAnsiTheme="minorHAnsi" w:cstheme="minorHAnsi"/>
          <w:sz w:val="20"/>
          <w:szCs w:val="20"/>
        </w:rPr>
      </w:pPr>
      <w:r w:rsidRPr="00C201E3">
        <w:rPr>
          <w:rFonts w:asciiTheme="minorHAnsi" w:hAnsiTheme="minorHAnsi" w:cstheme="minorHAnsi"/>
          <w:sz w:val="20"/>
          <w:szCs w:val="20"/>
        </w:rPr>
        <w:t xml:space="preserve">Each region </w:t>
      </w:r>
      <w:r w:rsidR="00A116B7">
        <w:rPr>
          <w:rFonts w:asciiTheme="minorHAnsi" w:hAnsiTheme="minorHAnsi" w:cstheme="minorHAnsi"/>
          <w:sz w:val="20"/>
          <w:szCs w:val="20"/>
        </w:rPr>
        <w:t xml:space="preserve">in Italy </w:t>
      </w:r>
      <w:r w:rsidRPr="00C201E3">
        <w:rPr>
          <w:rFonts w:asciiTheme="minorHAnsi" w:hAnsiTheme="minorHAnsi" w:cstheme="minorHAnsi"/>
          <w:sz w:val="20"/>
          <w:szCs w:val="20"/>
        </w:rPr>
        <w:t>has created its own version</w:t>
      </w:r>
      <w:r w:rsidR="00D92C26">
        <w:rPr>
          <w:rFonts w:asciiTheme="minorHAnsi" w:hAnsiTheme="minorHAnsi" w:cstheme="minorHAnsi"/>
          <w:sz w:val="20"/>
          <w:szCs w:val="20"/>
        </w:rPr>
        <w:t xml:space="preserve"> of this recipe </w:t>
      </w:r>
      <w:r w:rsidR="008A171B">
        <w:rPr>
          <w:rFonts w:asciiTheme="minorHAnsi" w:hAnsiTheme="minorHAnsi" w:cstheme="minorHAnsi"/>
          <w:sz w:val="20"/>
          <w:szCs w:val="20"/>
        </w:rPr>
        <w:t xml:space="preserve">using </w:t>
      </w:r>
      <w:r w:rsidRPr="00C201E3">
        <w:rPr>
          <w:rFonts w:asciiTheme="minorHAnsi" w:hAnsiTheme="minorHAnsi" w:cstheme="minorHAnsi"/>
          <w:sz w:val="20"/>
          <w:szCs w:val="20"/>
        </w:rPr>
        <w:t xml:space="preserve">its own </w:t>
      </w:r>
      <w:r w:rsidR="00282724" w:rsidRPr="00C201E3">
        <w:rPr>
          <w:rFonts w:asciiTheme="minorHAnsi" w:hAnsiTheme="minorHAnsi" w:cstheme="minorHAnsi"/>
          <w:sz w:val="20"/>
          <w:szCs w:val="20"/>
        </w:rPr>
        <w:t>characteristic</w:t>
      </w:r>
      <w:r w:rsidRPr="00C201E3">
        <w:rPr>
          <w:rFonts w:asciiTheme="minorHAnsi" w:hAnsiTheme="minorHAnsi" w:cstheme="minorHAnsi"/>
          <w:sz w:val="20"/>
          <w:szCs w:val="20"/>
        </w:rPr>
        <w:t xml:space="preserve"> </w:t>
      </w:r>
      <w:r w:rsidR="009C39A6" w:rsidRPr="00C201E3">
        <w:rPr>
          <w:rFonts w:asciiTheme="minorHAnsi" w:hAnsiTheme="minorHAnsi" w:cstheme="minorHAnsi"/>
          <w:sz w:val="20"/>
          <w:szCs w:val="20"/>
        </w:rPr>
        <w:t>foods</w:t>
      </w:r>
      <w:r w:rsidRPr="00C201E3">
        <w:rPr>
          <w:rFonts w:asciiTheme="minorHAnsi" w:hAnsiTheme="minorHAnsi" w:cstheme="minorHAnsi"/>
          <w:sz w:val="20"/>
          <w:szCs w:val="20"/>
        </w:rPr>
        <w:t>. From North to South, they are stuffed with a variety of ingredients such as, pasta, vegetables, or rice and can therefore be served as appetizers, first courses, main courses, and side dishes.</w:t>
      </w:r>
    </w:p>
    <w:p w14:paraId="33B225BA" w14:textId="3F07B632" w:rsidR="00D70B70" w:rsidRPr="00F07CA3" w:rsidRDefault="0080062D" w:rsidP="008B0589">
      <w:pPr>
        <w:pStyle w:val="BodyText"/>
        <w:tabs>
          <w:tab w:val="left" w:pos="10164"/>
        </w:tabs>
        <w:spacing w:before="197"/>
        <w:ind w:right="130"/>
        <w:rPr>
          <w:rFonts w:ascii="Calibri" w:hAnsi="Calibri" w:cs="Calibri"/>
          <w:b/>
          <w:bCs/>
          <w:sz w:val="24"/>
          <w:szCs w:val="24"/>
        </w:rPr>
      </w:pPr>
      <w:r w:rsidRPr="00F07CA3">
        <w:rPr>
          <w:rFonts w:ascii="Calibri" w:hAnsi="Calibri" w:cs="Calibri"/>
          <w:b/>
          <w:bCs/>
          <w:spacing w:val="-4"/>
          <w:sz w:val="24"/>
          <w:szCs w:val="24"/>
        </w:rPr>
        <w:t>Ingredients:</w:t>
      </w:r>
      <w:r w:rsidR="006726AC" w:rsidRPr="00F07CA3">
        <w:rPr>
          <w:rFonts w:ascii="Calibri" w:hAnsi="Calibri" w:cs="Calibri"/>
          <w:b/>
          <w:bCs/>
          <w:spacing w:val="-4"/>
          <w:sz w:val="24"/>
          <w:szCs w:val="24"/>
        </w:rPr>
        <w:t xml:space="preserve"> Serves</w:t>
      </w:r>
      <w:r w:rsidR="00C201E3">
        <w:rPr>
          <w:rFonts w:ascii="Calibri" w:hAnsi="Calibri" w:cs="Calibri"/>
          <w:b/>
          <w:bCs/>
          <w:spacing w:val="-4"/>
          <w:sz w:val="24"/>
          <w:szCs w:val="24"/>
        </w:rPr>
        <w:t xml:space="preserve"> 4</w:t>
      </w:r>
    </w:p>
    <w:p w14:paraId="545E26BD" w14:textId="77777777" w:rsidR="00D70B70" w:rsidRDefault="00D70B70">
      <w:pPr>
        <w:pStyle w:val="BodyText"/>
        <w:rPr>
          <w:rFonts w:asciiTheme="minorHAnsi" w:hAnsiTheme="minorHAnsi" w:cstheme="minorHAnsi"/>
          <w:sz w:val="24"/>
          <w:szCs w:val="24"/>
        </w:rPr>
      </w:pPr>
    </w:p>
    <w:p w14:paraId="0371523E"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bookmarkStart w:id="0" w:name="_Hlk96268747"/>
      <w:r w:rsidRPr="00C201E3">
        <w:rPr>
          <w:rFonts w:asciiTheme="minorHAnsi" w:hAnsiTheme="minorHAnsi" w:cstheme="minorHAnsi"/>
          <w:color w:val="000000" w:themeColor="text1"/>
          <w:sz w:val="24"/>
          <w:szCs w:val="24"/>
        </w:rPr>
        <w:t>250g risotto rice</w:t>
      </w:r>
    </w:p>
    <w:p w14:paraId="2D6CC06F"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4 large </w:t>
      </w:r>
      <w:r w:rsidRPr="00C201E3">
        <w:rPr>
          <w:rFonts w:asciiTheme="minorHAnsi" w:hAnsiTheme="minorHAnsi" w:cstheme="minorHAnsi"/>
          <w:sz w:val="24"/>
          <w:szCs w:val="24"/>
        </w:rPr>
        <w:t>aubergines</w:t>
      </w:r>
    </w:p>
    <w:p w14:paraId="401F26BC"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 xml:space="preserve">6 tbsp good </w:t>
      </w:r>
      <w:r w:rsidRPr="00C201E3">
        <w:rPr>
          <w:rFonts w:asciiTheme="minorHAnsi" w:hAnsiTheme="minorHAnsi" w:cstheme="minorHAnsi"/>
          <w:sz w:val="24"/>
          <w:szCs w:val="24"/>
        </w:rPr>
        <w:t>olive oil</w:t>
      </w:r>
    </w:p>
    <w:p w14:paraId="061DCDEC"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 xml:space="preserve">1 large white </w:t>
      </w:r>
      <w:r w:rsidRPr="00C201E3">
        <w:rPr>
          <w:rFonts w:asciiTheme="minorHAnsi" w:hAnsiTheme="minorHAnsi" w:cstheme="minorHAnsi"/>
          <w:sz w:val="24"/>
          <w:szCs w:val="24"/>
        </w:rPr>
        <w:t>onion</w:t>
      </w:r>
      <w:r w:rsidRPr="00C201E3">
        <w:rPr>
          <w:rFonts w:asciiTheme="minorHAnsi" w:hAnsiTheme="minorHAnsi" w:cstheme="minorHAnsi"/>
          <w:color w:val="000000" w:themeColor="text1"/>
          <w:sz w:val="24"/>
          <w:szCs w:val="24"/>
        </w:rPr>
        <w:t>, finely chopped</w:t>
      </w:r>
    </w:p>
    <w:p w14:paraId="40717F1F"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3 </w:t>
      </w:r>
      <w:r w:rsidRPr="00C201E3">
        <w:rPr>
          <w:rFonts w:asciiTheme="minorHAnsi" w:hAnsiTheme="minorHAnsi" w:cstheme="minorHAnsi"/>
          <w:sz w:val="24"/>
          <w:szCs w:val="24"/>
        </w:rPr>
        <w:t>garlic</w:t>
      </w:r>
      <w:r w:rsidRPr="00C201E3">
        <w:rPr>
          <w:rFonts w:asciiTheme="minorHAnsi" w:hAnsiTheme="minorHAnsi" w:cstheme="minorHAnsi"/>
          <w:color w:val="000000" w:themeColor="text1"/>
          <w:sz w:val="24"/>
          <w:szCs w:val="24"/>
        </w:rPr>
        <w:t> cloves, finely chopped</w:t>
      </w:r>
    </w:p>
    <w:p w14:paraId="5D269E6E"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1 tsp dried </w:t>
      </w:r>
      <w:r w:rsidRPr="00C201E3">
        <w:rPr>
          <w:rFonts w:asciiTheme="minorHAnsi" w:hAnsiTheme="minorHAnsi" w:cstheme="minorHAnsi"/>
          <w:sz w:val="24"/>
          <w:szCs w:val="24"/>
        </w:rPr>
        <w:t>oregano</w:t>
      </w:r>
    </w:p>
    <w:p w14:paraId="2D98B775"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pinch dried red </w:t>
      </w:r>
      <w:r w:rsidRPr="00C201E3">
        <w:rPr>
          <w:rFonts w:asciiTheme="minorHAnsi" w:hAnsiTheme="minorHAnsi" w:cstheme="minorHAnsi"/>
          <w:sz w:val="24"/>
          <w:szCs w:val="24"/>
        </w:rPr>
        <w:t>chilli</w:t>
      </w:r>
      <w:r w:rsidRPr="00C201E3">
        <w:rPr>
          <w:rFonts w:asciiTheme="minorHAnsi" w:hAnsiTheme="minorHAnsi" w:cstheme="minorHAnsi"/>
          <w:color w:val="000000" w:themeColor="text1"/>
          <w:sz w:val="24"/>
          <w:szCs w:val="24"/>
        </w:rPr>
        <w:t> flakes (optional)</w:t>
      </w:r>
    </w:p>
    <w:p w14:paraId="56C2C0A5"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12 cherry tomatoes, halved</w:t>
      </w:r>
    </w:p>
    <w:p w14:paraId="08655C2D" w14:textId="016ADF65"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50g white </w:t>
      </w:r>
      <w:r w:rsidRPr="00C201E3">
        <w:rPr>
          <w:rFonts w:asciiTheme="minorHAnsi" w:hAnsiTheme="minorHAnsi" w:cstheme="minorHAnsi"/>
          <w:sz w:val="24"/>
          <w:szCs w:val="24"/>
        </w:rPr>
        <w:t>breadcrumbs</w:t>
      </w:r>
      <w:r w:rsidRPr="00C201E3">
        <w:rPr>
          <w:rFonts w:asciiTheme="minorHAnsi" w:hAnsiTheme="minorHAnsi" w:cstheme="minorHAnsi"/>
          <w:color w:val="000000" w:themeColor="text1"/>
          <w:sz w:val="24"/>
          <w:szCs w:val="24"/>
        </w:rPr>
        <w:t> (ciabatta is good)</w:t>
      </w:r>
    </w:p>
    <w:p w14:paraId="338DE2D8" w14:textId="1117232B"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25g Pecorino vegetarian hard cheese, freshly grated</w:t>
      </w:r>
    </w:p>
    <w:p w14:paraId="654450A8" w14:textId="77777777" w:rsidR="00C201E3" w:rsidRPr="00C201E3" w:rsidRDefault="00C201E3" w:rsidP="00C201E3">
      <w:pPr>
        <w:pStyle w:val="ListParagraph"/>
        <w:widowControl/>
        <w:numPr>
          <w:ilvl w:val="0"/>
          <w:numId w:val="11"/>
        </w:numPr>
        <w:autoSpaceDE/>
        <w:autoSpaceDN/>
        <w:spacing w:after="200" w:line="276" w:lineRule="auto"/>
        <w:contextualSpacing/>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6 sprigs fresh flat leaf parsley, chopped</w:t>
      </w:r>
    </w:p>
    <w:p w14:paraId="08D73538"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1 unwaxed </w:t>
      </w:r>
      <w:r w:rsidRPr="00C201E3">
        <w:rPr>
          <w:rFonts w:asciiTheme="minorHAnsi" w:hAnsiTheme="minorHAnsi" w:cstheme="minorHAnsi"/>
          <w:sz w:val="24"/>
          <w:szCs w:val="24"/>
        </w:rPr>
        <w:t>lemon</w:t>
      </w:r>
      <w:r w:rsidRPr="00C201E3">
        <w:rPr>
          <w:rFonts w:asciiTheme="minorHAnsi" w:hAnsiTheme="minorHAnsi" w:cstheme="minorHAnsi"/>
          <w:color w:val="000000" w:themeColor="text1"/>
          <w:sz w:val="24"/>
          <w:szCs w:val="24"/>
        </w:rPr>
        <w:t>, finely grated zest only</w:t>
      </w:r>
    </w:p>
    <w:p w14:paraId="4321664F" w14:textId="77777777" w:rsidR="00C201E3"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handful fresh </w:t>
      </w:r>
      <w:r w:rsidRPr="00C201E3">
        <w:rPr>
          <w:rFonts w:asciiTheme="minorHAnsi" w:hAnsiTheme="minorHAnsi" w:cstheme="minorHAnsi"/>
          <w:sz w:val="24"/>
          <w:szCs w:val="24"/>
        </w:rPr>
        <w:t>basil</w:t>
      </w:r>
      <w:r w:rsidRPr="00C201E3">
        <w:rPr>
          <w:rFonts w:asciiTheme="minorHAnsi" w:hAnsiTheme="minorHAnsi" w:cstheme="minorHAnsi"/>
          <w:color w:val="000000" w:themeColor="text1"/>
          <w:sz w:val="24"/>
          <w:szCs w:val="24"/>
        </w:rPr>
        <w:t> leaves, shredded</w:t>
      </w:r>
    </w:p>
    <w:p w14:paraId="1FA08350" w14:textId="2AE944E7" w:rsidR="008C1EB9" w:rsidRPr="00C201E3" w:rsidRDefault="00C201E3" w:rsidP="00C201E3">
      <w:pPr>
        <w:widowControl/>
        <w:numPr>
          <w:ilvl w:val="0"/>
          <w:numId w:val="11"/>
        </w:numPr>
        <w:autoSpaceDE/>
        <w:autoSpaceDN/>
        <w:spacing w:after="200" w:line="276" w:lineRule="auto"/>
        <w:jc w:val="both"/>
        <w:rPr>
          <w:rFonts w:asciiTheme="minorHAnsi" w:hAnsiTheme="minorHAnsi" w:cstheme="minorHAnsi"/>
          <w:color w:val="000000" w:themeColor="text1"/>
          <w:sz w:val="24"/>
          <w:szCs w:val="24"/>
        </w:rPr>
      </w:pPr>
      <w:r w:rsidRPr="00C201E3">
        <w:rPr>
          <w:rFonts w:asciiTheme="minorHAnsi" w:hAnsiTheme="minorHAnsi" w:cstheme="minorHAnsi"/>
          <w:color w:val="000000" w:themeColor="text1"/>
          <w:sz w:val="24"/>
          <w:szCs w:val="24"/>
        </w:rPr>
        <w:t>salt and freshly ground </w:t>
      </w:r>
      <w:r w:rsidRPr="00C201E3">
        <w:rPr>
          <w:rFonts w:asciiTheme="minorHAnsi" w:hAnsiTheme="minorHAnsi" w:cstheme="minorHAnsi"/>
          <w:sz w:val="24"/>
          <w:szCs w:val="24"/>
        </w:rPr>
        <w:t>black pepper</w:t>
      </w:r>
      <w:bookmarkEnd w:id="0"/>
    </w:p>
    <w:p w14:paraId="6BDA5F96" w14:textId="77777777" w:rsidR="008C1EB9" w:rsidRDefault="008C1EB9">
      <w:pPr>
        <w:pStyle w:val="BodyText"/>
        <w:rPr>
          <w:rFonts w:asciiTheme="minorHAnsi" w:hAnsiTheme="minorHAnsi" w:cstheme="minorHAnsi"/>
          <w:b/>
          <w:bCs/>
          <w:sz w:val="24"/>
          <w:szCs w:val="40"/>
        </w:rPr>
      </w:pPr>
    </w:p>
    <w:p w14:paraId="3392014B" w14:textId="77777777" w:rsidR="00D70B70" w:rsidRPr="00F07CA3" w:rsidRDefault="00F07CA3">
      <w:pPr>
        <w:pStyle w:val="BodyText"/>
        <w:rPr>
          <w:rFonts w:asciiTheme="minorHAnsi" w:hAnsiTheme="minorHAnsi" w:cstheme="minorHAnsi"/>
          <w:b/>
          <w:bCs/>
          <w:sz w:val="24"/>
          <w:szCs w:val="40"/>
        </w:rPr>
      </w:pPr>
      <w:r w:rsidRPr="00F07CA3">
        <w:rPr>
          <w:rFonts w:asciiTheme="minorHAnsi" w:hAnsiTheme="minorHAnsi" w:cstheme="minorHAnsi"/>
          <w:b/>
          <w:bCs/>
          <w:sz w:val="24"/>
          <w:szCs w:val="40"/>
        </w:rPr>
        <w:t>Method:</w:t>
      </w:r>
    </w:p>
    <w:p w14:paraId="03486135" w14:textId="77777777" w:rsidR="008B0589" w:rsidRDefault="008B0589" w:rsidP="008B0589">
      <w:pPr>
        <w:pStyle w:val="BodyText"/>
        <w:rPr>
          <w:rFonts w:asciiTheme="minorHAnsi" w:hAnsiTheme="minorHAnsi" w:cstheme="minorHAnsi"/>
          <w:sz w:val="24"/>
          <w:szCs w:val="24"/>
        </w:rPr>
      </w:pPr>
    </w:p>
    <w:p w14:paraId="40C47E74" w14:textId="77777777" w:rsidR="00C201E3" w:rsidRPr="00C201E3" w:rsidRDefault="0085497B" w:rsidP="00C201E3">
      <w:pPr>
        <w:pStyle w:val="BodyText"/>
        <w:numPr>
          <w:ilvl w:val="0"/>
          <w:numId w:val="1"/>
        </w:numPr>
        <w:spacing w:after="120"/>
        <w:jc w:val="both"/>
        <w:rPr>
          <w:rFonts w:asciiTheme="minorHAnsi" w:hAnsiTheme="minorHAnsi" w:cstheme="minorHAnsi"/>
          <w:sz w:val="24"/>
          <w:szCs w:val="24"/>
        </w:rPr>
      </w:pPr>
      <w:r>
        <w:rPr>
          <w:rFonts w:asciiTheme="minorHAnsi" w:hAnsiTheme="minorHAnsi" w:cstheme="minorHAnsi"/>
          <w:sz w:val="24"/>
          <w:szCs w:val="24"/>
        </w:rPr>
        <w:t xml:space="preserve"> </w:t>
      </w:r>
      <w:r w:rsidR="00C201E3" w:rsidRPr="00C201E3">
        <w:rPr>
          <w:rFonts w:asciiTheme="minorHAnsi" w:hAnsiTheme="minorHAnsi" w:cstheme="minorHAnsi"/>
          <w:sz w:val="24"/>
          <w:szCs w:val="24"/>
        </w:rPr>
        <w:t xml:space="preserve">In a large pan, bring 1 litre of salted water to the boil. Add the 250g of rice and stir frequently. Cook the rice until slightly al dente (about 16 to 18 minutes). Drain, transfer to a bowl and leave to cool.  </w:t>
      </w:r>
    </w:p>
    <w:p w14:paraId="4D340CFE"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 xml:space="preserve">Preheat the oven to 200C/Fan 180C/Gas 6. </w:t>
      </w:r>
    </w:p>
    <w:p w14:paraId="60E358D8"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Cut the aubergines in half, lengthways leaving the stems intact, and using a small knife, cut a border inside each aubergine about 1cm wide. Using a tablespoon cut out the flesh. Dice the flesh and set aside.</w:t>
      </w:r>
    </w:p>
    <w:p w14:paraId="0CD437E1"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lastRenderedPageBreak/>
        <w:t>Brush the inside of the aubergines with olive oil and season with salt. Place in a baking tin, cut side up, and cover with foil. Bake in the oven for 20 minutes or until fork tender.</w:t>
      </w:r>
    </w:p>
    <w:p w14:paraId="44706B4F"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Meanwhile, heat 2 tablespoons of the olive oil in a pan. Add the onion and fry gently over a medium heat for 10 minutes, or until softened. Stir frequently.</w:t>
      </w:r>
    </w:p>
    <w:p w14:paraId="27D194DC"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Increase the heat, add the garlic and aubergine flesh and stir until the aubergine has lightly browned. Add the herbs, chilli flakes, if using, tomatoes, rice and season with salt and pepper. Stir to combine, reduce the heat and cover.</w:t>
      </w:r>
    </w:p>
    <w:p w14:paraId="2E4889A0"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Simmer for 10 minutes, remove the lid and continue to cook until any liquid has evaporated.</w:t>
      </w:r>
    </w:p>
    <w:p w14:paraId="2FD48077" w14:textId="77777777" w:rsidR="00C201E3" w:rsidRPr="00C201E3" w:rsidRDefault="00C201E3" w:rsidP="00C201E3">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Spoon the mixture into the aubergine halves. In a large bowl mix the breadcrumbs with the cheese, lemon zest and basil, and season with a little salt and pepper and mix thoroughly. Sprinkle this over the stuffed aubergines, and drizzle with more olive oil.</w:t>
      </w:r>
    </w:p>
    <w:p w14:paraId="2BD58F2E" w14:textId="7A33A9FA" w:rsidR="0080062D" w:rsidRPr="00C201E3" w:rsidRDefault="00C201E3" w:rsidP="0080062D">
      <w:pPr>
        <w:pStyle w:val="BodyText"/>
        <w:numPr>
          <w:ilvl w:val="0"/>
          <w:numId w:val="1"/>
        </w:numPr>
        <w:spacing w:after="120"/>
        <w:jc w:val="both"/>
        <w:rPr>
          <w:rFonts w:asciiTheme="minorHAnsi" w:hAnsiTheme="minorHAnsi" w:cstheme="minorHAnsi"/>
          <w:sz w:val="24"/>
          <w:szCs w:val="24"/>
        </w:rPr>
      </w:pPr>
      <w:r w:rsidRPr="00C201E3">
        <w:rPr>
          <w:rFonts w:asciiTheme="minorHAnsi" w:hAnsiTheme="minorHAnsi" w:cstheme="minorHAnsi"/>
          <w:sz w:val="24"/>
          <w:szCs w:val="24"/>
        </w:rPr>
        <w:t xml:space="preserve">Bake the aubergines, uncovered, for 20–30 minutes, or until the filling is hot and the top is lightly browned. </w:t>
      </w:r>
    </w:p>
    <w:p w14:paraId="3AE290CF" w14:textId="23E68C05" w:rsidR="0080062D" w:rsidRDefault="0080062D" w:rsidP="0080062D">
      <w:pPr>
        <w:rPr>
          <w:rFonts w:asciiTheme="minorHAnsi" w:hAnsiTheme="minorHAnsi" w:cstheme="minorHAnsi"/>
          <w:sz w:val="24"/>
          <w:szCs w:val="24"/>
        </w:rPr>
      </w:pPr>
      <w:r w:rsidRPr="00F07CA3">
        <w:rPr>
          <w:rFonts w:asciiTheme="minorHAnsi" w:hAnsiTheme="minorHAnsi" w:cstheme="minorHAnsi"/>
          <w:sz w:val="24"/>
          <w:szCs w:val="24"/>
        </w:rPr>
        <w:t>Tips and serving suggestions</w:t>
      </w:r>
      <w:r w:rsidR="00057D3D" w:rsidRPr="00F07CA3">
        <w:rPr>
          <w:rFonts w:asciiTheme="minorHAnsi" w:hAnsiTheme="minorHAnsi" w:cstheme="minorHAnsi"/>
          <w:sz w:val="24"/>
          <w:szCs w:val="24"/>
        </w:rPr>
        <w:t>:</w:t>
      </w:r>
      <w:r w:rsidR="00C201E3" w:rsidRPr="00C201E3">
        <w:rPr>
          <w:rFonts w:asciiTheme="minorHAnsi" w:hAnsiTheme="minorHAnsi" w:cstheme="minorHAnsi"/>
          <w:sz w:val="24"/>
          <w:szCs w:val="24"/>
        </w:rPr>
        <w:t xml:space="preserve"> Serve with a green salad.</w:t>
      </w:r>
    </w:p>
    <w:p w14:paraId="20DA186A" w14:textId="77777777" w:rsidR="00967EDD" w:rsidRDefault="00967EDD" w:rsidP="0080062D">
      <w:pPr>
        <w:rPr>
          <w:rFonts w:asciiTheme="minorHAnsi" w:hAnsiTheme="minorHAnsi" w:cstheme="minorHAnsi"/>
          <w:sz w:val="24"/>
          <w:szCs w:val="24"/>
        </w:rPr>
      </w:pPr>
    </w:p>
    <w:p w14:paraId="69E74B5C" w14:textId="77777777" w:rsidR="00967EDD" w:rsidRPr="00967EDD" w:rsidRDefault="00967EDD" w:rsidP="0080062D">
      <w:pPr>
        <w:rPr>
          <w:rFonts w:asciiTheme="minorHAnsi" w:hAnsiTheme="minorHAnsi" w:cstheme="minorHAnsi"/>
          <w:i/>
          <w:iCs/>
          <w:sz w:val="20"/>
          <w:szCs w:val="20"/>
        </w:rPr>
      </w:pPr>
      <w:r w:rsidRPr="00967EDD">
        <w:rPr>
          <w:rFonts w:asciiTheme="minorHAnsi" w:hAnsiTheme="minorHAnsi" w:cstheme="minorHAnsi"/>
          <w:i/>
          <w:iCs/>
          <w:sz w:val="20"/>
          <w:szCs w:val="20"/>
        </w:rPr>
        <w:t>Produced by John Fletcher at www.johnstastesofitaly.com</w:t>
      </w:r>
    </w:p>
    <w:p w14:paraId="6942F2BE" w14:textId="77777777" w:rsidR="00057D3D" w:rsidRPr="00F07CA3" w:rsidRDefault="00057D3D" w:rsidP="0080062D">
      <w:pPr>
        <w:rPr>
          <w:rFonts w:asciiTheme="minorHAnsi" w:hAnsiTheme="minorHAnsi" w:cstheme="minorHAnsi"/>
        </w:rPr>
      </w:pPr>
    </w:p>
    <w:p w14:paraId="4867598F" w14:textId="77777777" w:rsidR="00057D3D" w:rsidRPr="00F07CA3" w:rsidRDefault="00057D3D" w:rsidP="0080062D">
      <w:pPr>
        <w:rPr>
          <w:rFonts w:asciiTheme="minorHAnsi" w:hAnsiTheme="minorHAnsi" w:cstheme="minorHAnsi"/>
        </w:rPr>
      </w:pPr>
    </w:p>
    <w:sectPr w:rsidR="00057D3D" w:rsidRPr="00F07CA3" w:rsidSect="00FF5CBA">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B0869"/>
    <w:multiLevelType w:val="hybridMultilevel"/>
    <w:tmpl w:val="8D7A1136"/>
    <w:lvl w:ilvl="0" w:tplc="3D1E1F9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F10107"/>
    <w:multiLevelType w:val="hybridMultilevel"/>
    <w:tmpl w:val="D5F81CB6"/>
    <w:lvl w:ilvl="0" w:tplc="DF32302E">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F115D9"/>
    <w:multiLevelType w:val="hybridMultilevel"/>
    <w:tmpl w:val="2D2A2EB4"/>
    <w:lvl w:ilvl="0" w:tplc="85D257C2">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561FE"/>
    <w:multiLevelType w:val="hybridMultilevel"/>
    <w:tmpl w:val="A93AA1C8"/>
    <w:lvl w:ilvl="0" w:tplc="4AB45DE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C05FFE"/>
    <w:multiLevelType w:val="hybridMultilevel"/>
    <w:tmpl w:val="C0CC04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E7007C"/>
    <w:multiLevelType w:val="hybridMultilevel"/>
    <w:tmpl w:val="83EA40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B7227C"/>
    <w:multiLevelType w:val="hybridMultilevel"/>
    <w:tmpl w:val="B7B63E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6A45936"/>
    <w:multiLevelType w:val="hybridMultilevel"/>
    <w:tmpl w:val="83EA40C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630515"/>
    <w:multiLevelType w:val="hybridMultilevel"/>
    <w:tmpl w:val="86841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303EE8"/>
    <w:multiLevelType w:val="multilevel"/>
    <w:tmpl w:val="F24A9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1A0262"/>
    <w:multiLevelType w:val="hybridMultilevel"/>
    <w:tmpl w:val="8444A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802499"/>
    <w:multiLevelType w:val="hybridMultilevel"/>
    <w:tmpl w:val="868416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4071DF2"/>
    <w:multiLevelType w:val="hybridMultilevel"/>
    <w:tmpl w:val="CEE0E684"/>
    <w:lvl w:ilvl="0" w:tplc="28E08F8C">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BB2235"/>
    <w:multiLevelType w:val="hybridMultilevel"/>
    <w:tmpl w:val="8444AFD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0176D74"/>
    <w:multiLevelType w:val="hybridMultilevel"/>
    <w:tmpl w:val="B7B63E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14"/>
  </w:num>
  <w:num w:numId="4">
    <w:abstractNumId w:val="6"/>
  </w:num>
  <w:num w:numId="5">
    <w:abstractNumId w:val="5"/>
  </w:num>
  <w:num w:numId="6">
    <w:abstractNumId w:val="7"/>
  </w:num>
  <w:num w:numId="7">
    <w:abstractNumId w:val="10"/>
  </w:num>
  <w:num w:numId="8">
    <w:abstractNumId w:val="13"/>
  </w:num>
  <w:num w:numId="9">
    <w:abstractNumId w:val="8"/>
  </w:num>
  <w:num w:numId="10">
    <w:abstractNumId w:val="11"/>
  </w:num>
  <w:num w:numId="11">
    <w:abstractNumId w:val="0"/>
  </w:num>
  <w:num w:numId="12">
    <w:abstractNumId w:val="3"/>
  </w:num>
  <w:num w:numId="13">
    <w:abstractNumId w:val="2"/>
  </w:num>
  <w:num w:numId="14">
    <w:abstractNumId w:val="12"/>
  </w:num>
  <w:num w:numId="15">
    <w:abstractNumId w:val="1"/>
    <w:lvlOverride w:ilvl="0">
      <w:lvl w:ilvl="0" w:tplc="DF32302E">
        <w:start w:val="1"/>
        <w:numFmt w:val="decimal"/>
        <w:lvlText w:val="%1."/>
        <w:lvlJc w:val="left"/>
        <w:pPr>
          <w:ind w:left="0" w:firstLine="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6">
    <w:abstractNumId w:val="1"/>
    <w:lvlOverride w:ilvl="0">
      <w:lvl w:ilvl="0" w:tplc="DF32302E">
        <w:start w:val="1"/>
        <w:numFmt w:val="decimal"/>
        <w:lvlText w:val="%1."/>
        <w:lvlJc w:val="left"/>
        <w:pPr>
          <w:ind w:left="284" w:hanging="284"/>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C201E3"/>
    <w:rsid w:val="00057D3D"/>
    <w:rsid w:val="00066439"/>
    <w:rsid w:val="000760FC"/>
    <w:rsid w:val="0017570F"/>
    <w:rsid w:val="001A3679"/>
    <w:rsid w:val="0026562B"/>
    <w:rsid w:val="00280548"/>
    <w:rsid w:val="00282724"/>
    <w:rsid w:val="002859E2"/>
    <w:rsid w:val="002A3340"/>
    <w:rsid w:val="003027BE"/>
    <w:rsid w:val="004E11EA"/>
    <w:rsid w:val="0051626E"/>
    <w:rsid w:val="00542D98"/>
    <w:rsid w:val="00551E6D"/>
    <w:rsid w:val="00571B3F"/>
    <w:rsid w:val="00585D85"/>
    <w:rsid w:val="005A3D4D"/>
    <w:rsid w:val="0066373F"/>
    <w:rsid w:val="006726AC"/>
    <w:rsid w:val="0073133C"/>
    <w:rsid w:val="007C0B0C"/>
    <w:rsid w:val="0080062D"/>
    <w:rsid w:val="00807C5E"/>
    <w:rsid w:val="0085497B"/>
    <w:rsid w:val="008A171B"/>
    <w:rsid w:val="008B0589"/>
    <w:rsid w:val="008C1EB9"/>
    <w:rsid w:val="008C7863"/>
    <w:rsid w:val="00967EDD"/>
    <w:rsid w:val="0098715C"/>
    <w:rsid w:val="009C39A6"/>
    <w:rsid w:val="00A116B7"/>
    <w:rsid w:val="00A53B79"/>
    <w:rsid w:val="00A85B41"/>
    <w:rsid w:val="00B868F5"/>
    <w:rsid w:val="00B94F3A"/>
    <w:rsid w:val="00C201E3"/>
    <w:rsid w:val="00D70B70"/>
    <w:rsid w:val="00D92C26"/>
    <w:rsid w:val="00F05A80"/>
    <w:rsid w:val="00F07CA3"/>
    <w:rsid w:val="00F8450E"/>
    <w:rsid w:val="00F9615E"/>
    <w:rsid w:val="00FF5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DEB85"/>
  <w15:docId w15:val="{033ADA84-F216-4FC7-A7D8-5B69ED8A6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Narrow" w:eastAsia="Arial Narrow" w:hAnsi="Arial Narrow" w:cs="Arial Narrow"/>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3"/>
      <w:szCs w:val="33"/>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bri\OneDrive\MyRecipes\RecipeFormatAndConversions\MSWordRecipeTemplates\RecipeTemplateNo.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RecipeTemplateNo.9.dotx</Template>
  <TotalTime>19</TotalTime>
  <Pages>2</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Fletcher</dc:creator>
  <cp:lastModifiedBy>Ben Fletcher</cp:lastModifiedBy>
  <cp:revision>15</cp:revision>
  <dcterms:created xsi:type="dcterms:W3CDTF">2022-02-20T16:47:00Z</dcterms:created>
  <dcterms:modified xsi:type="dcterms:W3CDTF">2022-02-20T17:25:00Z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2014-11-13T00:00:00Z</vt:filetime>
  </property>
  <property fmtid="{D5CDD505-2E9C-101B-9397-08002B2CF9AE}" pid="3" name="Creator">
    <vt:lpwstr>Adobe InDesign CS6 (Macintosh)</vt:lpwstr>
  </property>
  <property fmtid="{D5CDD505-2E9C-101B-9397-08002B2CF9AE}" pid="4" name="LastSaved">
    <vt:filetime>2017-04-25T00:00:00Z</vt:filetime>
  </property>
</Properties>
</file>