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4A50F" w14:textId="0DB2A92B" w:rsidR="006726AC" w:rsidRPr="00F07CA3" w:rsidRDefault="00F1200F" w:rsidP="00F05A80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b/>
          <w:sz w:val="36"/>
          <w:szCs w:val="36"/>
        </w:rPr>
      </w:pPr>
      <w:r w:rsidRPr="00F1200F">
        <w:rPr>
          <w:rFonts w:asciiTheme="majorHAnsi" w:hAnsiTheme="majorHAnsi" w:cstheme="minorHAnsi"/>
          <w:b/>
          <w:sz w:val="36"/>
          <w:szCs w:val="36"/>
        </w:rPr>
        <w:t>Spaghetti with Puttanesca</w:t>
      </w:r>
    </w:p>
    <w:p w14:paraId="518D05CB" w14:textId="6C6698C3" w:rsidR="001A3679" w:rsidRDefault="00F1200F" w:rsidP="00F05A80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b/>
          <w:bCs/>
          <w:sz w:val="36"/>
          <w:szCs w:val="36"/>
        </w:rPr>
      </w:pPr>
      <w:r w:rsidRPr="00F1200F">
        <w:rPr>
          <w:rFonts w:asciiTheme="majorHAnsi" w:hAnsiTheme="majorHAnsi" w:cstheme="minorHAnsi"/>
          <w:b/>
          <w:bCs/>
          <w:sz w:val="36"/>
          <w:szCs w:val="36"/>
        </w:rPr>
        <w:t>Spaghetti alla Puttanesca</w:t>
      </w:r>
    </w:p>
    <w:p w14:paraId="36FF6641" w14:textId="6B3119A5" w:rsidR="00F1200F" w:rsidRPr="00F1200F" w:rsidRDefault="00F1200F" w:rsidP="00F05A80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sz w:val="22"/>
          <w:szCs w:val="22"/>
        </w:rPr>
      </w:pPr>
      <w:r w:rsidRPr="00F1200F">
        <w:rPr>
          <w:rFonts w:asciiTheme="majorHAnsi" w:hAnsiTheme="majorHAnsi" w:cstheme="minorHAnsi"/>
          <w:sz w:val="22"/>
          <w:szCs w:val="22"/>
        </w:rPr>
        <w:t>A recipe from the region of Campania, Italy.</w:t>
      </w:r>
    </w:p>
    <w:p w14:paraId="5F344103" w14:textId="75D1DDA1" w:rsidR="00F1200F" w:rsidRPr="00F1200F" w:rsidRDefault="0026562B" w:rsidP="00150BF6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F07CA3">
        <w:rPr>
          <w:rFonts w:asciiTheme="minorHAnsi" w:hAnsiTheme="minorHAnsi" w:cstheme="minorHAnsi"/>
          <w:sz w:val="20"/>
          <w:szCs w:val="20"/>
        </w:rPr>
        <w:t>Adapted from a recipe by</w:t>
      </w:r>
      <w:r w:rsidR="00F1200F">
        <w:rPr>
          <w:rFonts w:asciiTheme="minorHAnsi" w:hAnsiTheme="minorHAnsi" w:cstheme="minorHAnsi"/>
          <w:sz w:val="20"/>
          <w:szCs w:val="20"/>
        </w:rPr>
        <w:t xml:space="preserve"> </w:t>
      </w:r>
      <w:r w:rsidR="00F1200F" w:rsidRPr="00F1200F">
        <w:rPr>
          <w:rFonts w:asciiTheme="minorHAnsi" w:hAnsiTheme="minorHAnsi" w:cstheme="minorHAnsi"/>
          <w:sz w:val="20"/>
          <w:szCs w:val="20"/>
        </w:rPr>
        <w:t xml:space="preserve">Silvana Lanzetta on the website: </w:t>
      </w:r>
    </w:p>
    <w:p w14:paraId="2A241251" w14:textId="72AF08C2" w:rsidR="006726AC" w:rsidRPr="00F07CA3" w:rsidRDefault="00F1200F" w:rsidP="00150BF6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0"/>
          <w:szCs w:val="20"/>
        </w:rPr>
        <w:t>https://www.thelocal.it/20190517/how-to-make-the-classic-pasta-alla-putanesca</w:t>
      </w:r>
    </w:p>
    <w:p w14:paraId="44DF7189" w14:textId="3EB13128" w:rsidR="006726AC" w:rsidRDefault="00F1200F" w:rsidP="00150BF6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F1200F">
        <w:rPr>
          <w:rFonts w:asciiTheme="minorHAnsi" w:hAnsiTheme="minorHAnsi" w:cstheme="minorHAnsi"/>
          <w:sz w:val="20"/>
          <w:szCs w:val="20"/>
        </w:rPr>
        <w:t xml:space="preserve">“Puttanesca sauce is one of the pillars of traditional Italian cuisine, with two cities that claim to be its birthplace: </w:t>
      </w:r>
      <w:r w:rsidRPr="00150BF6">
        <w:rPr>
          <w:rFonts w:asciiTheme="minorHAnsi" w:hAnsiTheme="minorHAnsi" w:cstheme="minorHAnsi"/>
          <w:b/>
          <w:bCs/>
          <w:sz w:val="22"/>
          <w:szCs w:val="22"/>
        </w:rPr>
        <w:t>Rome and Naples</w:t>
      </w:r>
      <w:r w:rsidRPr="00F1200F">
        <w:rPr>
          <w:rFonts w:asciiTheme="minorHAnsi" w:hAnsiTheme="minorHAnsi" w:cstheme="minorHAnsi"/>
          <w:sz w:val="20"/>
          <w:szCs w:val="20"/>
        </w:rPr>
        <w:t>. The difference between the two recipes is that the Roman version contains anchovies, whereas in Naples it’s made with olives and capers without anchovies.” Silvana Lanzetta</w:t>
      </w:r>
    </w:p>
    <w:p w14:paraId="2A759297" w14:textId="56794640" w:rsidR="00F1200F" w:rsidRPr="00F07CA3" w:rsidRDefault="00F1200F" w:rsidP="00150BF6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F1200F">
        <w:rPr>
          <w:rFonts w:asciiTheme="minorHAnsi" w:hAnsiTheme="minorHAnsi" w:cstheme="minorHAnsi"/>
          <w:sz w:val="20"/>
          <w:szCs w:val="20"/>
        </w:rPr>
        <w:t>This is the Neapolitan vegetarian version</w:t>
      </w:r>
      <w:r w:rsidR="00B17CC0">
        <w:rPr>
          <w:rFonts w:asciiTheme="minorHAnsi" w:hAnsiTheme="minorHAnsi" w:cstheme="minorHAnsi"/>
          <w:sz w:val="20"/>
          <w:szCs w:val="20"/>
        </w:rPr>
        <w:t>, without anchovies</w:t>
      </w:r>
      <w:r w:rsidRPr="00F1200F">
        <w:rPr>
          <w:rFonts w:asciiTheme="minorHAnsi" w:hAnsiTheme="minorHAnsi" w:cstheme="minorHAnsi"/>
          <w:sz w:val="20"/>
          <w:szCs w:val="20"/>
        </w:rPr>
        <w:t>.</w:t>
      </w:r>
    </w:p>
    <w:p w14:paraId="4B1372E1" w14:textId="41FB06FE" w:rsidR="00D70B70" w:rsidRPr="00F07CA3" w:rsidRDefault="0080062D" w:rsidP="008B0589">
      <w:pPr>
        <w:pStyle w:val="BodyText"/>
        <w:tabs>
          <w:tab w:val="left" w:pos="10164"/>
        </w:tabs>
        <w:spacing w:before="197"/>
        <w:ind w:right="130"/>
        <w:rPr>
          <w:rFonts w:ascii="Calibri" w:hAnsi="Calibri" w:cs="Calibri"/>
          <w:b/>
          <w:bCs/>
          <w:sz w:val="24"/>
          <w:szCs w:val="24"/>
        </w:rPr>
      </w:pPr>
      <w:r w:rsidRPr="00F07CA3">
        <w:rPr>
          <w:rFonts w:ascii="Calibri" w:hAnsi="Calibri" w:cs="Calibri"/>
          <w:b/>
          <w:bCs/>
          <w:spacing w:val="-4"/>
          <w:sz w:val="24"/>
          <w:szCs w:val="24"/>
        </w:rPr>
        <w:t>Ingredients:</w:t>
      </w:r>
      <w:r w:rsidR="006726AC" w:rsidRPr="00F07CA3">
        <w:rPr>
          <w:rFonts w:ascii="Calibri" w:hAnsi="Calibri" w:cs="Calibri"/>
          <w:b/>
          <w:bCs/>
          <w:spacing w:val="-4"/>
          <w:sz w:val="24"/>
          <w:szCs w:val="24"/>
        </w:rPr>
        <w:t xml:space="preserve"> Serves</w:t>
      </w:r>
      <w:r w:rsidR="00F1200F">
        <w:rPr>
          <w:rFonts w:ascii="Calibri" w:hAnsi="Calibri" w:cs="Calibri"/>
          <w:b/>
          <w:bCs/>
          <w:spacing w:val="-4"/>
          <w:sz w:val="24"/>
          <w:szCs w:val="24"/>
        </w:rPr>
        <w:t xml:space="preserve"> </w:t>
      </w:r>
      <w:r w:rsidR="00F1200F" w:rsidRPr="00F1200F">
        <w:rPr>
          <w:rFonts w:ascii="Calibri" w:hAnsi="Calibri" w:cs="Calibri"/>
          <w:b/>
          <w:bCs/>
          <w:spacing w:val="-4"/>
          <w:sz w:val="24"/>
          <w:szCs w:val="24"/>
        </w:rPr>
        <w:t xml:space="preserve">4 either on 1 serving platter or on 4 </w:t>
      </w:r>
      <w:r w:rsidR="003832A4">
        <w:rPr>
          <w:rFonts w:ascii="Calibri" w:hAnsi="Calibri" w:cs="Calibri"/>
          <w:b/>
          <w:bCs/>
          <w:spacing w:val="-4"/>
          <w:sz w:val="24"/>
          <w:szCs w:val="24"/>
        </w:rPr>
        <w:t>bowls</w:t>
      </w:r>
    </w:p>
    <w:p w14:paraId="442B00F9" w14:textId="77777777" w:rsidR="00D70B70" w:rsidRDefault="00D70B7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2EA4FA8A" w14:textId="77777777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360 g dried spaghetti; alternatively use linguine or bucatini</w:t>
      </w:r>
    </w:p>
    <w:p w14:paraId="0A2C42D3" w14:textId="731DD2A1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Good olive oil for cooking</w:t>
      </w:r>
    </w:p>
    <w:p w14:paraId="5F0C3F17" w14:textId="15B128BA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 xml:space="preserve">4 garlic cloves, peeled, </w:t>
      </w:r>
      <w:r w:rsidR="00C11797" w:rsidRPr="00F1200F">
        <w:rPr>
          <w:rFonts w:asciiTheme="minorHAnsi" w:hAnsiTheme="minorHAnsi" w:cstheme="minorHAnsi"/>
          <w:sz w:val="24"/>
          <w:szCs w:val="24"/>
        </w:rPr>
        <w:t xml:space="preserve">and </w:t>
      </w:r>
      <w:r w:rsidR="00A4663E">
        <w:rPr>
          <w:rFonts w:asciiTheme="minorHAnsi" w:hAnsiTheme="minorHAnsi" w:cstheme="minorHAnsi"/>
          <w:sz w:val="24"/>
          <w:szCs w:val="24"/>
        </w:rPr>
        <w:t>sliced</w:t>
      </w:r>
      <w:r w:rsidRPr="00F1200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3DD3629" w14:textId="3CEC2EFF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1 tiny pinch of crushed chilli flakes</w:t>
      </w:r>
    </w:p>
    <w:p w14:paraId="0873B6D0" w14:textId="04E246DE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80g of pitted black olives, half chopped, half left whole</w:t>
      </w:r>
    </w:p>
    <w:p w14:paraId="5A38FD09" w14:textId="6A8CCF90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80g of pitted green olives, half chopped, half left whole</w:t>
      </w:r>
    </w:p>
    <w:p w14:paraId="57503A4E" w14:textId="245DC368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2 tbsp of brined capers, rinsed if packed in salt, roughly chopped</w:t>
      </w:r>
    </w:p>
    <w:p w14:paraId="3BD99BBA" w14:textId="510802E2" w:rsidR="00F1200F" w:rsidRPr="006D78CD" w:rsidRDefault="00D3164F" w:rsidP="006D78CD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</w:t>
      </w:r>
      <w:r w:rsidR="00F1200F" w:rsidRPr="00F1200F">
        <w:rPr>
          <w:rFonts w:asciiTheme="minorHAnsi" w:hAnsiTheme="minorHAnsi" w:cstheme="minorHAnsi"/>
          <w:sz w:val="24"/>
          <w:szCs w:val="24"/>
        </w:rPr>
        <w:t xml:space="preserve">0 cherry tomatoes, </w:t>
      </w:r>
      <w:r w:rsidR="006D78CD">
        <w:rPr>
          <w:rFonts w:asciiTheme="minorHAnsi" w:hAnsiTheme="minorHAnsi" w:cstheme="minorHAnsi"/>
          <w:sz w:val="24"/>
          <w:szCs w:val="24"/>
        </w:rPr>
        <w:t xml:space="preserve">cut in </w:t>
      </w:r>
      <w:r w:rsidR="00F1200F" w:rsidRPr="00F1200F">
        <w:rPr>
          <w:rFonts w:asciiTheme="minorHAnsi" w:hAnsiTheme="minorHAnsi" w:cstheme="minorHAnsi"/>
          <w:sz w:val="24"/>
          <w:szCs w:val="24"/>
        </w:rPr>
        <w:t>hal</w:t>
      </w:r>
      <w:r w:rsidR="006D78CD">
        <w:rPr>
          <w:rFonts w:asciiTheme="minorHAnsi" w:hAnsiTheme="minorHAnsi" w:cstheme="minorHAnsi"/>
          <w:sz w:val="24"/>
          <w:szCs w:val="24"/>
        </w:rPr>
        <w:t xml:space="preserve">f. Use a </w:t>
      </w:r>
      <w:r w:rsidR="006D78CD" w:rsidRPr="00F1200F">
        <w:rPr>
          <w:rFonts w:asciiTheme="minorHAnsi" w:hAnsiTheme="minorHAnsi" w:cstheme="minorHAnsi"/>
          <w:sz w:val="24"/>
          <w:szCs w:val="24"/>
        </w:rPr>
        <w:t>400g tin</w:t>
      </w:r>
      <w:r w:rsidR="006D78CD">
        <w:rPr>
          <w:rFonts w:asciiTheme="minorHAnsi" w:hAnsiTheme="minorHAnsi" w:cstheme="minorHAnsi"/>
          <w:sz w:val="24"/>
          <w:szCs w:val="24"/>
        </w:rPr>
        <w:t xml:space="preserve"> of</w:t>
      </w:r>
      <w:r w:rsidR="006D78CD" w:rsidRPr="00F1200F">
        <w:rPr>
          <w:rFonts w:asciiTheme="minorHAnsi" w:hAnsiTheme="minorHAnsi" w:cstheme="minorHAnsi"/>
          <w:sz w:val="24"/>
          <w:szCs w:val="24"/>
        </w:rPr>
        <w:t xml:space="preserve"> Italian peeled plum tomatoes</w:t>
      </w:r>
      <w:r w:rsidR="006D78CD">
        <w:rPr>
          <w:rFonts w:asciiTheme="minorHAnsi" w:hAnsiTheme="minorHAnsi" w:cstheme="minorHAnsi"/>
          <w:sz w:val="24"/>
          <w:szCs w:val="24"/>
        </w:rPr>
        <w:t xml:space="preserve"> instead if you prefer.</w:t>
      </w:r>
    </w:p>
    <w:p w14:paraId="4CE9E9DD" w14:textId="5BDBB4A6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 xml:space="preserve">½ a glass dry white wine </w:t>
      </w:r>
    </w:p>
    <w:p w14:paraId="44BD8F43" w14:textId="333CC6CB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1 small bunch of flat leaf parsley, roughly chopped</w:t>
      </w:r>
    </w:p>
    <w:p w14:paraId="372DDE39" w14:textId="35E856BB" w:rsidR="00F1200F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1 tsp dried oregano</w:t>
      </w:r>
    </w:p>
    <w:p w14:paraId="57C81957" w14:textId="158D523A" w:rsidR="008C1EB9" w:rsidRPr="00F1200F" w:rsidRDefault="00F1200F" w:rsidP="00F1200F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4"/>
          <w:szCs w:val="24"/>
        </w:rPr>
      </w:pPr>
      <w:r w:rsidRPr="00F1200F">
        <w:rPr>
          <w:rFonts w:asciiTheme="minorHAnsi" w:hAnsiTheme="minorHAnsi" w:cstheme="minorHAnsi"/>
          <w:sz w:val="24"/>
          <w:szCs w:val="24"/>
        </w:rPr>
        <w:t>Ground sea salt and freshly ground black pepper</w:t>
      </w:r>
    </w:p>
    <w:p w14:paraId="328104E2" w14:textId="77777777" w:rsidR="008C1EB9" w:rsidRDefault="008C1EB9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</w:p>
    <w:p w14:paraId="4D3A723B" w14:textId="284227DC" w:rsidR="008B0589" w:rsidRPr="00AB6E89" w:rsidRDefault="00F07CA3" w:rsidP="008B0589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  <w:r w:rsidRPr="00F07CA3">
        <w:rPr>
          <w:rFonts w:asciiTheme="minorHAnsi" w:hAnsiTheme="minorHAnsi" w:cstheme="minorHAnsi"/>
          <w:b/>
          <w:bCs/>
          <w:sz w:val="24"/>
          <w:szCs w:val="40"/>
        </w:rPr>
        <w:t>Method:</w:t>
      </w:r>
    </w:p>
    <w:p w14:paraId="528B4AA3" w14:textId="59F012BA" w:rsidR="00150BF6" w:rsidRDefault="00150BF6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>To begin, place the oil in a large deep pan over a medium heat. Once hot, cook the garlic</w:t>
      </w:r>
      <w:r w:rsidR="00825002">
        <w:rPr>
          <w:rFonts w:asciiTheme="minorHAnsi" w:hAnsiTheme="minorHAnsi" w:cstheme="minorHAnsi"/>
          <w:sz w:val="24"/>
          <w:szCs w:val="24"/>
        </w:rPr>
        <w:t>, capers</w:t>
      </w:r>
      <w:r w:rsidRPr="00150BF6">
        <w:rPr>
          <w:rFonts w:asciiTheme="minorHAnsi" w:hAnsiTheme="minorHAnsi" w:cstheme="minorHAnsi"/>
          <w:sz w:val="24"/>
          <w:szCs w:val="24"/>
        </w:rPr>
        <w:t xml:space="preserve"> and chilli, if using, gently in the oil for 2 minutes.</w:t>
      </w:r>
      <w:r w:rsidR="00825002">
        <w:rPr>
          <w:rFonts w:asciiTheme="minorHAnsi" w:hAnsiTheme="minorHAnsi" w:cstheme="minorHAnsi"/>
          <w:sz w:val="24"/>
          <w:szCs w:val="24"/>
        </w:rPr>
        <w:t xml:space="preserve"> Stir often.</w:t>
      </w:r>
    </w:p>
    <w:p w14:paraId="2EAF7E2E" w14:textId="3F0C0D9D" w:rsidR="00491479" w:rsidRPr="00150BF6" w:rsidRDefault="00491479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491479">
        <w:rPr>
          <w:rFonts w:asciiTheme="minorHAnsi" w:hAnsiTheme="minorHAnsi" w:cstheme="minorHAnsi"/>
          <w:sz w:val="24"/>
          <w:szCs w:val="24"/>
        </w:rPr>
        <w:t>To make your sauce even tastier, start to flavour the oil a</w:t>
      </w:r>
      <w:r>
        <w:rPr>
          <w:rFonts w:asciiTheme="minorHAnsi" w:hAnsiTheme="minorHAnsi" w:cstheme="minorHAnsi"/>
          <w:sz w:val="24"/>
          <w:szCs w:val="24"/>
        </w:rPr>
        <w:t>n</w:t>
      </w:r>
      <w:r w:rsidR="009D5B2D">
        <w:rPr>
          <w:rFonts w:asciiTheme="minorHAnsi" w:hAnsiTheme="minorHAnsi" w:cstheme="minorHAnsi"/>
          <w:sz w:val="24"/>
          <w:szCs w:val="24"/>
        </w:rPr>
        <w:t xml:space="preserve"> </w:t>
      </w:r>
      <w:r w:rsidRPr="00491479">
        <w:rPr>
          <w:rFonts w:asciiTheme="minorHAnsi" w:hAnsiTheme="minorHAnsi" w:cstheme="minorHAnsi"/>
          <w:sz w:val="24"/>
          <w:szCs w:val="24"/>
        </w:rPr>
        <w:t>hour before serving the pasta. Follow the recipe until step 2, then take the pan off the heat, cover, and set aside. By allowing it to rest for a</w:t>
      </w:r>
      <w:r w:rsidR="009D5B2D">
        <w:rPr>
          <w:rFonts w:asciiTheme="minorHAnsi" w:hAnsiTheme="minorHAnsi" w:cstheme="minorHAnsi"/>
          <w:sz w:val="24"/>
          <w:szCs w:val="24"/>
        </w:rPr>
        <w:t>n</w:t>
      </w:r>
      <w:r w:rsidRPr="00491479">
        <w:rPr>
          <w:rFonts w:asciiTheme="minorHAnsi" w:hAnsiTheme="minorHAnsi" w:cstheme="minorHAnsi"/>
          <w:sz w:val="24"/>
          <w:szCs w:val="24"/>
        </w:rPr>
        <w:t xml:space="preserve"> hour, the oil will absorb all the flavours from the garlic and capers, resulting in an amazingly flavourful sauce.</w:t>
      </w:r>
    </w:p>
    <w:p w14:paraId="44BB1F63" w14:textId="02B45D88" w:rsidR="00150BF6" w:rsidRPr="00150BF6" w:rsidRDefault="00150BF6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>Add the oregano, cherry tomatoes</w:t>
      </w:r>
      <w:r w:rsidR="00DF01DD">
        <w:rPr>
          <w:rFonts w:asciiTheme="minorHAnsi" w:hAnsiTheme="minorHAnsi" w:cstheme="minorHAnsi"/>
          <w:sz w:val="24"/>
          <w:szCs w:val="24"/>
        </w:rPr>
        <w:t>, or</w:t>
      </w:r>
      <w:r w:rsidRPr="00150BF6">
        <w:rPr>
          <w:rFonts w:asciiTheme="minorHAnsi" w:hAnsiTheme="minorHAnsi" w:cstheme="minorHAnsi"/>
          <w:sz w:val="24"/>
          <w:szCs w:val="24"/>
        </w:rPr>
        <w:t xml:space="preserve"> </w:t>
      </w:r>
      <w:r w:rsidR="00DF01DD" w:rsidRPr="00150BF6">
        <w:rPr>
          <w:rFonts w:asciiTheme="minorHAnsi" w:hAnsiTheme="minorHAnsi" w:cstheme="minorHAnsi"/>
          <w:sz w:val="24"/>
          <w:szCs w:val="24"/>
        </w:rPr>
        <w:t xml:space="preserve">the tinned tomatoes </w:t>
      </w:r>
      <w:r w:rsidR="00DF01DD">
        <w:rPr>
          <w:rFonts w:asciiTheme="minorHAnsi" w:hAnsiTheme="minorHAnsi" w:cstheme="minorHAnsi"/>
          <w:sz w:val="24"/>
          <w:szCs w:val="24"/>
        </w:rPr>
        <w:t xml:space="preserve">if using, </w:t>
      </w:r>
      <w:r w:rsidRPr="00150BF6">
        <w:rPr>
          <w:rFonts w:asciiTheme="minorHAnsi" w:hAnsiTheme="minorHAnsi" w:cstheme="minorHAnsi"/>
          <w:sz w:val="24"/>
          <w:szCs w:val="24"/>
        </w:rPr>
        <w:t>and white wine to the pan</w:t>
      </w:r>
      <w:r w:rsidR="00605777">
        <w:rPr>
          <w:rFonts w:asciiTheme="minorHAnsi" w:hAnsiTheme="minorHAnsi" w:cstheme="minorHAnsi"/>
          <w:sz w:val="24"/>
          <w:szCs w:val="24"/>
        </w:rPr>
        <w:t>,</w:t>
      </w:r>
      <w:r w:rsidR="00605777" w:rsidRPr="00605777">
        <w:rPr>
          <w:rFonts w:asciiTheme="minorHAnsi" w:hAnsiTheme="minorHAnsi" w:cstheme="minorHAnsi"/>
          <w:sz w:val="24"/>
          <w:szCs w:val="24"/>
        </w:rPr>
        <w:t xml:space="preserve"> </w:t>
      </w:r>
      <w:r w:rsidR="00605777" w:rsidRPr="00150BF6">
        <w:rPr>
          <w:rFonts w:asciiTheme="minorHAnsi" w:hAnsiTheme="minorHAnsi" w:cstheme="minorHAnsi"/>
          <w:sz w:val="24"/>
          <w:szCs w:val="24"/>
        </w:rPr>
        <w:t>bring to the boil. Reduce the heat and simmer for approximately 10 to 15 minutes.</w:t>
      </w:r>
      <w:r w:rsidRPr="00150BF6">
        <w:rPr>
          <w:rFonts w:asciiTheme="minorHAnsi" w:hAnsiTheme="minorHAnsi" w:cstheme="minorHAnsi"/>
          <w:sz w:val="24"/>
          <w:szCs w:val="24"/>
        </w:rPr>
        <w:t xml:space="preserve"> </w:t>
      </w:r>
      <w:r w:rsidR="003A1512">
        <w:rPr>
          <w:rFonts w:asciiTheme="minorHAnsi" w:hAnsiTheme="minorHAnsi" w:cstheme="minorHAnsi"/>
          <w:sz w:val="24"/>
          <w:szCs w:val="24"/>
        </w:rPr>
        <w:t>Stir frequently</w:t>
      </w:r>
    </w:p>
    <w:p w14:paraId="500DC2F8" w14:textId="37155EC7" w:rsidR="00150BF6" w:rsidRPr="00150BF6" w:rsidRDefault="00150BF6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>Taste the sauce to check the seasoning and add salt and pepper if required.</w:t>
      </w:r>
    </w:p>
    <w:p w14:paraId="3AFD8EB8" w14:textId="74B95CB8" w:rsidR="00150BF6" w:rsidRPr="00150BF6" w:rsidRDefault="00150BF6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 xml:space="preserve">Meanwhile, in a large stock pot, bring </w:t>
      </w:r>
      <w:r w:rsidR="00611EF2">
        <w:rPr>
          <w:rFonts w:asciiTheme="minorHAnsi" w:hAnsiTheme="minorHAnsi" w:cstheme="minorHAnsi"/>
          <w:sz w:val="24"/>
          <w:szCs w:val="24"/>
        </w:rPr>
        <w:t xml:space="preserve">3 litres of </w:t>
      </w:r>
      <w:r w:rsidRPr="00150BF6">
        <w:rPr>
          <w:rFonts w:asciiTheme="minorHAnsi" w:hAnsiTheme="minorHAnsi" w:cstheme="minorHAnsi"/>
          <w:sz w:val="24"/>
          <w:szCs w:val="24"/>
        </w:rPr>
        <w:t xml:space="preserve">salted water to the boil add the pasta and cook the according to packet instructions. Once cooked, drain the spaghetti, reserving </w:t>
      </w:r>
      <w:r w:rsidR="0088389B">
        <w:rPr>
          <w:rFonts w:asciiTheme="minorHAnsi" w:hAnsiTheme="minorHAnsi" w:cstheme="minorHAnsi"/>
          <w:sz w:val="24"/>
          <w:szCs w:val="24"/>
        </w:rPr>
        <w:t xml:space="preserve">3 </w:t>
      </w:r>
      <w:r w:rsidR="00FC0302" w:rsidRPr="00150BF6">
        <w:rPr>
          <w:rFonts w:asciiTheme="minorHAnsi" w:hAnsiTheme="minorHAnsi" w:cstheme="minorHAnsi"/>
          <w:sz w:val="24"/>
          <w:szCs w:val="24"/>
        </w:rPr>
        <w:t>ladlesful</w:t>
      </w:r>
      <w:r w:rsidRPr="00150BF6">
        <w:rPr>
          <w:rFonts w:asciiTheme="minorHAnsi" w:hAnsiTheme="minorHAnsi" w:cstheme="minorHAnsi"/>
          <w:sz w:val="24"/>
          <w:szCs w:val="24"/>
        </w:rPr>
        <w:t xml:space="preserve"> of the pasta water. </w:t>
      </w:r>
    </w:p>
    <w:p w14:paraId="2C58EE87" w14:textId="37CD5951" w:rsidR="00150BF6" w:rsidRPr="00150BF6" w:rsidRDefault="00150BF6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 xml:space="preserve">Add </w:t>
      </w:r>
      <w:r w:rsidR="00540AB3">
        <w:rPr>
          <w:rFonts w:asciiTheme="minorHAnsi" w:hAnsiTheme="minorHAnsi" w:cstheme="minorHAnsi"/>
          <w:sz w:val="24"/>
          <w:szCs w:val="24"/>
        </w:rPr>
        <w:t xml:space="preserve">some of </w:t>
      </w:r>
      <w:r w:rsidRPr="00150BF6">
        <w:rPr>
          <w:rFonts w:asciiTheme="minorHAnsi" w:hAnsiTheme="minorHAnsi" w:cstheme="minorHAnsi"/>
          <w:sz w:val="24"/>
          <w:szCs w:val="24"/>
        </w:rPr>
        <w:t>the pasta water to the sauce to loosen it slightly and add the olives and flat leaf parsley. Mix thoroughly and sauté for a few minutes.</w:t>
      </w:r>
    </w:p>
    <w:p w14:paraId="6AC38808" w14:textId="7522977E" w:rsidR="00150BF6" w:rsidRPr="00150BF6" w:rsidRDefault="00150BF6" w:rsidP="00150BF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>Stir the spaghetti into the sauce and toss well to combine everything with the sauce</w:t>
      </w:r>
      <w:r w:rsidR="00315E98">
        <w:rPr>
          <w:rFonts w:asciiTheme="minorHAnsi" w:hAnsiTheme="minorHAnsi" w:cstheme="minorHAnsi"/>
          <w:sz w:val="24"/>
          <w:szCs w:val="24"/>
        </w:rPr>
        <w:t xml:space="preserve"> for </w:t>
      </w:r>
      <w:r w:rsidR="00F27AAD">
        <w:rPr>
          <w:rFonts w:asciiTheme="minorHAnsi" w:hAnsiTheme="minorHAnsi" w:cstheme="minorHAnsi"/>
          <w:sz w:val="24"/>
          <w:szCs w:val="24"/>
        </w:rPr>
        <w:t>4 to 5 minutes</w:t>
      </w:r>
      <w:r w:rsidRPr="00150BF6">
        <w:rPr>
          <w:rFonts w:asciiTheme="minorHAnsi" w:hAnsiTheme="minorHAnsi" w:cstheme="minorHAnsi"/>
          <w:sz w:val="24"/>
          <w:szCs w:val="24"/>
        </w:rPr>
        <w:t>.</w:t>
      </w:r>
    </w:p>
    <w:p w14:paraId="1816D5E7" w14:textId="5ED8D33A" w:rsidR="0080062D" w:rsidRPr="00AB6E89" w:rsidRDefault="00150BF6" w:rsidP="0080062D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150BF6">
        <w:rPr>
          <w:rFonts w:asciiTheme="minorHAnsi" w:hAnsiTheme="minorHAnsi" w:cstheme="minorHAnsi"/>
          <w:sz w:val="24"/>
          <w:szCs w:val="24"/>
        </w:rPr>
        <w:t>Serve immediately into warmed bowls.</w:t>
      </w:r>
    </w:p>
    <w:p w14:paraId="7C684C32" w14:textId="77777777" w:rsidR="00967EDD" w:rsidRPr="00967EDD" w:rsidRDefault="00967EDD" w:rsidP="0080062D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967EDD">
        <w:rPr>
          <w:rFonts w:asciiTheme="minorHAnsi" w:hAnsiTheme="minorHAnsi" w:cstheme="minorHAnsi"/>
          <w:i/>
          <w:iCs/>
          <w:sz w:val="20"/>
          <w:szCs w:val="20"/>
        </w:rPr>
        <w:t>Produced by John Fletcher at www.johnstastesofitaly.com</w:t>
      </w:r>
    </w:p>
    <w:sectPr w:rsidR="00967EDD" w:rsidRPr="00967EDD" w:rsidSect="00FF5CBA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0869"/>
    <w:multiLevelType w:val="hybridMultilevel"/>
    <w:tmpl w:val="8D7A1136"/>
    <w:lvl w:ilvl="0" w:tplc="3D1E1F9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10107"/>
    <w:multiLevelType w:val="hybridMultilevel"/>
    <w:tmpl w:val="D5F81CB6"/>
    <w:lvl w:ilvl="0" w:tplc="DF32302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115D9"/>
    <w:multiLevelType w:val="hybridMultilevel"/>
    <w:tmpl w:val="2D2A2EB4"/>
    <w:lvl w:ilvl="0" w:tplc="85D257C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561FE"/>
    <w:multiLevelType w:val="hybridMultilevel"/>
    <w:tmpl w:val="A93AA1C8"/>
    <w:lvl w:ilvl="0" w:tplc="4AB45DE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05FFE"/>
    <w:multiLevelType w:val="hybridMultilevel"/>
    <w:tmpl w:val="C0CC04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7007C"/>
    <w:multiLevelType w:val="hybridMultilevel"/>
    <w:tmpl w:val="83EA40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B7227C"/>
    <w:multiLevelType w:val="hybridMultilevel"/>
    <w:tmpl w:val="B7B63E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45936"/>
    <w:multiLevelType w:val="hybridMultilevel"/>
    <w:tmpl w:val="83EA40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30515"/>
    <w:multiLevelType w:val="hybridMultilevel"/>
    <w:tmpl w:val="868416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1A0262"/>
    <w:multiLevelType w:val="hybridMultilevel"/>
    <w:tmpl w:val="8444A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02499"/>
    <w:multiLevelType w:val="hybridMultilevel"/>
    <w:tmpl w:val="868416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71DF2"/>
    <w:multiLevelType w:val="hybridMultilevel"/>
    <w:tmpl w:val="CEE0E684"/>
    <w:lvl w:ilvl="0" w:tplc="28E08F8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BB2235"/>
    <w:multiLevelType w:val="hybridMultilevel"/>
    <w:tmpl w:val="8444AF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76D74"/>
    <w:multiLevelType w:val="hybridMultilevel"/>
    <w:tmpl w:val="B7B63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1569715">
    <w:abstractNumId w:val="1"/>
  </w:num>
  <w:num w:numId="2" w16cid:durableId="962153855">
    <w:abstractNumId w:val="4"/>
  </w:num>
  <w:num w:numId="3" w16cid:durableId="1902785153">
    <w:abstractNumId w:val="13"/>
  </w:num>
  <w:num w:numId="4" w16cid:durableId="1912422382">
    <w:abstractNumId w:val="6"/>
  </w:num>
  <w:num w:numId="5" w16cid:durableId="782770944">
    <w:abstractNumId w:val="5"/>
  </w:num>
  <w:num w:numId="6" w16cid:durableId="1557282838">
    <w:abstractNumId w:val="7"/>
  </w:num>
  <w:num w:numId="7" w16cid:durableId="872352923">
    <w:abstractNumId w:val="9"/>
  </w:num>
  <w:num w:numId="8" w16cid:durableId="741025224">
    <w:abstractNumId w:val="12"/>
  </w:num>
  <w:num w:numId="9" w16cid:durableId="1431775082">
    <w:abstractNumId w:val="8"/>
  </w:num>
  <w:num w:numId="10" w16cid:durableId="619184896">
    <w:abstractNumId w:val="10"/>
  </w:num>
  <w:num w:numId="11" w16cid:durableId="431317800">
    <w:abstractNumId w:val="0"/>
  </w:num>
  <w:num w:numId="12" w16cid:durableId="1687098159">
    <w:abstractNumId w:val="3"/>
  </w:num>
  <w:num w:numId="13" w16cid:durableId="1785464057">
    <w:abstractNumId w:val="2"/>
  </w:num>
  <w:num w:numId="14" w16cid:durableId="1862622632">
    <w:abstractNumId w:val="11"/>
  </w:num>
  <w:num w:numId="15" w16cid:durableId="43336173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6" w16cid:durableId="353308050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284" w:hanging="284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ttachedTemplate r:id="rId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00F"/>
    <w:rsid w:val="00057D3D"/>
    <w:rsid w:val="00066439"/>
    <w:rsid w:val="000760FC"/>
    <w:rsid w:val="000E7448"/>
    <w:rsid w:val="001504D8"/>
    <w:rsid w:val="00150BF6"/>
    <w:rsid w:val="001A3679"/>
    <w:rsid w:val="001B2B2D"/>
    <w:rsid w:val="001C51FF"/>
    <w:rsid w:val="0026562B"/>
    <w:rsid w:val="00280548"/>
    <w:rsid w:val="002859E2"/>
    <w:rsid w:val="003027BE"/>
    <w:rsid w:val="00315E98"/>
    <w:rsid w:val="00375B03"/>
    <w:rsid w:val="003832A4"/>
    <w:rsid w:val="003A1512"/>
    <w:rsid w:val="00491479"/>
    <w:rsid w:val="0051626E"/>
    <w:rsid w:val="00540AB3"/>
    <w:rsid w:val="00542D98"/>
    <w:rsid w:val="00551E6D"/>
    <w:rsid w:val="00571B3F"/>
    <w:rsid w:val="00585D85"/>
    <w:rsid w:val="00605777"/>
    <w:rsid w:val="00611EF2"/>
    <w:rsid w:val="006726AC"/>
    <w:rsid w:val="006D78CD"/>
    <w:rsid w:val="0073133C"/>
    <w:rsid w:val="007C0B0C"/>
    <w:rsid w:val="0080062D"/>
    <w:rsid w:val="00825002"/>
    <w:rsid w:val="00833499"/>
    <w:rsid w:val="0085497B"/>
    <w:rsid w:val="0088389B"/>
    <w:rsid w:val="008B0589"/>
    <w:rsid w:val="008C1EB9"/>
    <w:rsid w:val="00967EDD"/>
    <w:rsid w:val="0098715C"/>
    <w:rsid w:val="009D5B2D"/>
    <w:rsid w:val="00A4663E"/>
    <w:rsid w:val="00A53B79"/>
    <w:rsid w:val="00A85B41"/>
    <w:rsid w:val="00A86D02"/>
    <w:rsid w:val="00AB6E89"/>
    <w:rsid w:val="00B17CC0"/>
    <w:rsid w:val="00B868F5"/>
    <w:rsid w:val="00C11797"/>
    <w:rsid w:val="00CF7E4C"/>
    <w:rsid w:val="00D3164F"/>
    <w:rsid w:val="00D70B70"/>
    <w:rsid w:val="00DF01DD"/>
    <w:rsid w:val="00F05A80"/>
    <w:rsid w:val="00F07CA3"/>
    <w:rsid w:val="00F1200F"/>
    <w:rsid w:val="00F27AAD"/>
    <w:rsid w:val="00F8450E"/>
    <w:rsid w:val="00FC0302"/>
    <w:rsid w:val="00FD06F9"/>
    <w:rsid w:val="00FF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5ACCB"/>
  <w15:docId w15:val="{F958B588-B764-44DE-8FC9-4DE3F2CDB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3"/>
      <w:szCs w:val="3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i\OneDrive\MyRecipes\RecipeFormatAndConversions\MSWordRecipeTemplates\RecipeTemplateNo.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RecipeTemplateNo.9.dotx</Template>
  <TotalTime>123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 Fletcher</dc:creator>
  <cp:lastModifiedBy>Ben Fletcher</cp:lastModifiedBy>
  <cp:revision>30</cp:revision>
  <dcterms:created xsi:type="dcterms:W3CDTF">2022-04-07T06:59:00Z</dcterms:created>
  <dcterms:modified xsi:type="dcterms:W3CDTF">2022-04-08T08:35:00Z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2014-11-13T00:00:00Z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2017-04-25T00:00:00Z</vt:filetime>
  </property>
</Properties>
</file>