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EBBA1" w14:textId="2F186C99" w:rsidR="00632508" w:rsidRPr="00054950" w:rsidRDefault="000D5BAD" w:rsidP="00054950">
      <w:pPr>
        <w:spacing w:line="360" w:lineRule="auto"/>
        <w:jc w:val="center"/>
        <w:rPr>
          <w:b/>
          <w:bCs/>
          <w:sz w:val="36"/>
          <w:szCs w:val="32"/>
        </w:rPr>
      </w:pPr>
      <w:r w:rsidRPr="00054950">
        <w:rPr>
          <w:b/>
          <w:bCs/>
          <w:sz w:val="36"/>
          <w:szCs w:val="32"/>
        </w:rPr>
        <w:t>Chickpeas</w:t>
      </w:r>
      <w:r w:rsidR="00632508" w:rsidRPr="00054950">
        <w:rPr>
          <w:b/>
          <w:bCs/>
          <w:sz w:val="36"/>
          <w:szCs w:val="32"/>
        </w:rPr>
        <w:t xml:space="preserve"> with Sultanas and Nuts</w:t>
      </w:r>
    </w:p>
    <w:p w14:paraId="4C3A7D3C" w14:textId="7AE34308" w:rsidR="00054950" w:rsidRDefault="00632508" w:rsidP="00054950">
      <w:pPr>
        <w:spacing w:line="360" w:lineRule="auto"/>
        <w:jc w:val="center"/>
        <w:rPr>
          <w:b/>
          <w:bCs/>
          <w:sz w:val="36"/>
          <w:szCs w:val="32"/>
        </w:rPr>
      </w:pPr>
      <w:r w:rsidRPr="00054950">
        <w:rPr>
          <w:b/>
          <w:bCs/>
          <w:sz w:val="36"/>
          <w:szCs w:val="32"/>
        </w:rPr>
        <w:t>Ceci alla Siciliana</w:t>
      </w:r>
    </w:p>
    <w:p w14:paraId="5D1001F2" w14:textId="3EFC27BC" w:rsidR="0081552F" w:rsidRPr="0081552F" w:rsidRDefault="0081552F" w:rsidP="0081552F">
      <w:pPr>
        <w:spacing w:line="360" w:lineRule="auto"/>
        <w:rPr>
          <w:sz w:val="20"/>
          <w:szCs w:val="18"/>
        </w:rPr>
      </w:pPr>
      <w:r>
        <w:rPr>
          <w:sz w:val="20"/>
          <w:szCs w:val="18"/>
        </w:rPr>
        <w:t>A typical recipe from the island of Sicily</w:t>
      </w:r>
      <w:r w:rsidR="00604058">
        <w:rPr>
          <w:sz w:val="20"/>
          <w:szCs w:val="18"/>
        </w:rPr>
        <w:t>.</w:t>
      </w:r>
    </w:p>
    <w:p w14:paraId="28EFAC69" w14:textId="463948A5" w:rsidR="006A6A4D" w:rsidRPr="00604058" w:rsidRDefault="006A6A4D" w:rsidP="006A6A4D">
      <w:pPr>
        <w:spacing w:line="360" w:lineRule="auto"/>
        <w:rPr>
          <w:sz w:val="20"/>
          <w:szCs w:val="18"/>
        </w:rPr>
      </w:pPr>
      <w:r w:rsidRPr="00604058">
        <w:rPr>
          <w:sz w:val="20"/>
          <w:szCs w:val="18"/>
        </w:rPr>
        <w:t>Adapted from a recipe by Jack Santa</w:t>
      </w:r>
      <w:r w:rsidR="00FA7EB1" w:rsidRPr="00604058">
        <w:rPr>
          <w:sz w:val="20"/>
          <w:szCs w:val="18"/>
        </w:rPr>
        <w:t xml:space="preserve"> Maria in his book “Italian Vegetarian Cookery”</w:t>
      </w:r>
      <w:r w:rsidR="000D5BAD" w:rsidRPr="00604058">
        <w:rPr>
          <w:sz w:val="20"/>
          <w:szCs w:val="18"/>
        </w:rPr>
        <w:t>.</w:t>
      </w:r>
    </w:p>
    <w:p w14:paraId="1020C644" w14:textId="55EED7AD" w:rsidR="00632508" w:rsidRPr="00407DD2" w:rsidRDefault="00054950" w:rsidP="00632508">
      <w:pPr>
        <w:spacing w:line="360" w:lineRule="auto"/>
        <w:rPr>
          <w:b/>
          <w:bCs/>
          <w:sz w:val="24"/>
        </w:rPr>
      </w:pPr>
      <w:r w:rsidRPr="00407DD2">
        <w:rPr>
          <w:b/>
          <w:bCs/>
          <w:sz w:val="24"/>
        </w:rPr>
        <w:t xml:space="preserve">Ingredients: </w:t>
      </w:r>
      <w:r w:rsidR="00632508" w:rsidRPr="00407DD2">
        <w:rPr>
          <w:b/>
          <w:bCs/>
          <w:sz w:val="24"/>
        </w:rPr>
        <w:t xml:space="preserve">Serves </w:t>
      </w:r>
      <w:r w:rsidR="007F7EC2">
        <w:rPr>
          <w:b/>
          <w:bCs/>
          <w:sz w:val="24"/>
        </w:rPr>
        <w:t>6</w:t>
      </w:r>
    </w:p>
    <w:p w14:paraId="5462C9B6" w14:textId="067E05B2" w:rsidR="00632508" w:rsidRPr="00632508" w:rsidRDefault="00632508" w:rsidP="00632508">
      <w:pPr>
        <w:spacing w:line="360" w:lineRule="auto"/>
        <w:rPr>
          <w:sz w:val="24"/>
        </w:rPr>
      </w:pPr>
      <w:r w:rsidRPr="00632508">
        <w:rPr>
          <w:sz w:val="24"/>
        </w:rPr>
        <w:t>3 tablespoons olive oil</w:t>
      </w:r>
      <w:r w:rsidRPr="00632508">
        <w:rPr>
          <w:sz w:val="24"/>
        </w:rPr>
        <w:tab/>
      </w:r>
    </w:p>
    <w:p w14:paraId="6CE13A7F" w14:textId="09241797" w:rsidR="00632508" w:rsidRPr="00632508" w:rsidRDefault="00632508" w:rsidP="00632508">
      <w:pPr>
        <w:spacing w:line="360" w:lineRule="auto"/>
        <w:rPr>
          <w:sz w:val="24"/>
        </w:rPr>
      </w:pPr>
      <w:r w:rsidRPr="00632508">
        <w:rPr>
          <w:sz w:val="24"/>
        </w:rPr>
        <w:t xml:space="preserve">2-4 cloves garlic, </w:t>
      </w:r>
      <w:proofErr w:type="gramStart"/>
      <w:r w:rsidRPr="00632508">
        <w:rPr>
          <w:sz w:val="24"/>
        </w:rPr>
        <w:t>chopped</w:t>
      </w:r>
      <w:proofErr w:type="gramEnd"/>
      <w:r w:rsidRPr="00632508">
        <w:rPr>
          <w:sz w:val="24"/>
        </w:rPr>
        <w:tab/>
      </w:r>
    </w:p>
    <w:p w14:paraId="178E0789" w14:textId="3BD927A6" w:rsidR="00632508" w:rsidRPr="00632508" w:rsidRDefault="001F031B" w:rsidP="00632508">
      <w:pPr>
        <w:spacing w:line="360" w:lineRule="auto"/>
        <w:rPr>
          <w:sz w:val="24"/>
        </w:rPr>
      </w:pPr>
      <w:r>
        <w:rPr>
          <w:sz w:val="24"/>
        </w:rPr>
        <w:t>2</w:t>
      </w:r>
      <w:r w:rsidR="003401B4">
        <w:rPr>
          <w:sz w:val="24"/>
        </w:rPr>
        <w:t xml:space="preserve"> can</w:t>
      </w:r>
      <w:r w:rsidR="006A76B2">
        <w:rPr>
          <w:sz w:val="24"/>
        </w:rPr>
        <w:t>s</w:t>
      </w:r>
      <w:r w:rsidR="003401B4">
        <w:rPr>
          <w:sz w:val="24"/>
        </w:rPr>
        <w:t xml:space="preserve"> of chickpeas, (</w:t>
      </w:r>
      <w:r w:rsidR="006A76B2">
        <w:rPr>
          <w:sz w:val="24"/>
        </w:rPr>
        <w:t>48</w:t>
      </w:r>
      <w:r w:rsidR="003401B4">
        <w:rPr>
          <w:sz w:val="24"/>
        </w:rPr>
        <w:t>0g drained weight)</w:t>
      </w:r>
      <w:r w:rsidR="00632508" w:rsidRPr="00632508">
        <w:rPr>
          <w:sz w:val="24"/>
        </w:rPr>
        <w:tab/>
      </w:r>
    </w:p>
    <w:p w14:paraId="3EC3CDBD" w14:textId="66D7114C" w:rsidR="00632508" w:rsidRPr="00632508" w:rsidRDefault="00632508" w:rsidP="00632508">
      <w:pPr>
        <w:spacing w:line="360" w:lineRule="auto"/>
        <w:rPr>
          <w:sz w:val="24"/>
        </w:rPr>
      </w:pPr>
      <w:r w:rsidRPr="00632508">
        <w:rPr>
          <w:sz w:val="24"/>
        </w:rPr>
        <w:t>I tablespoon chopped</w:t>
      </w:r>
      <w:r w:rsidR="00407DD2">
        <w:rPr>
          <w:sz w:val="24"/>
        </w:rPr>
        <w:t xml:space="preserve"> flat leaf</w:t>
      </w:r>
      <w:r w:rsidR="00407DD2" w:rsidRPr="00407DD2">
        <w:rPr>
          <w:sz w:val="24"/>
        </w:rPr>
        <w:t xml:space="preserve"> </w:t>
      </w:r>
      <w:proofErr w:type="gramStart"/>
      <w:r w:rsidR="00407DD2" w:rsidRPr="00632508">
        <w:rPr>
          <w:sz w:val="24"/>
        </w:rPr>
        <w:t>parsley</w:t>
      </w:r>
      <w:proofErr w:type="gramEnd"/>
      <w:r w:rsidRPr="00632508">
        <w:rPr>
          <w:sz w:val="24"/>
        </w:rPr>
        <w:tab/>
      </w:r>
    </w:p>
    <w:p w14:paraId="5E6A1467" w14:textId="1D983C2A" w:rsidR="00632508" w:rsidRPr="00632508" w:rsidRDefault="0024134F" w:rsidP="00632508">
      <w:pPr>
        <w:spacing w:line="360" w:lineRule="auto"/>
        <w:rPr>
          <w:sz w:val="24"/>
        </w:rPr>
      </w:pPr>
      <w:r>
        <w:rPr>
          <w:sz w:val="24"/>
        </w:rPr>
        <w:t xml:space="preserve">90g </w:t>
      </w:r>
      <w:r w:rsidR="00632508" w:rsidRPr="00632508">
        <w:rPr>
          <w:sz w:val="24"/>
        </w:rPr>
        <w:t>sultanas</w:t>
      </w:r>
    </w:p>
    <w:p w14:paraId="269DA72F" w14:textId="0FB0CBA3" w:rsidR="00632508" w:rsidRDefault="0024134F" w:rsidP="00632508">
      <w:pPr>
        <w:spacing w:line="360" w:lineRule="auto"/>
        <w:rPr>
          <w:sz w:val="24"/>
        </w:rPr>
      </w:pPr>
      <w:r>
        <w:rPr>
          <w:sz w:val="24"/>
        </w:rPr>
        <w:t>60g</w:t>
      </w:r>
      <w:r w:rsidR="00632508" w:rsidRPr="00632508">
        <w:rPr>
          <w:sz w:val="24"/>
        </w:rPr>
        <w:t xml:space="preserve"> pine nuts or chopped </w:t>
      </w:r>
      <w:proofErr w:type="gramStart"/>
      <w:r w:rsidR="00632508" w:rsidRPr="00632508">
        <w:rPr>
          <w:sz w:val="24"/>
        </w:rPr>
        <w:t>walnuts</w:t>
      </w:r>
      <w:proofErr w:type="gramEnd"/>
    </w:p>
    <w:p w14:paraId="62A8BCA7" w14:textId="2BAD2A8C" w:rsidR="00407DD2" w:rsidRDefault="00407DD2" w:rsidP="00632508">
      <w:pPr>
        <w:spacing w:line="360" w:lineRule="auto"/>
        <w:rPr>
          <w:sz w:val="24"/>
        </w:rPr>
      </w:pPr>
      <w:r w:rsidRPr="00632508">
        <w:rPr>
          <w:sz w:val="24"/>
        </w:rPr>
        <w:t>sea salt</w:t>
      </w:r>
    </w:p>
    <w:p w14:paraId="73BF4FC2" w14:textId="48A9A25E" w:rsidR="00407DD2" w:rsidRDefault="00407DD2" w:rsidP="00632508">
      <w:pPr>
        <w:spacing w:line="360" w:lineRule="auto"/>
        <w:rPr>
          <w:sz w:val="24"/>
        </w:rPr>
      </w:pPr>
      <w:r w:rsidRPr="00632508">
        <w:rPr>
          <w:sz w:val="24"/>
        </w:rPr>
        <w:t>freshly ground black pepper</w:t>
      </w:r>
    </w:p>
    <w:p w14:paraId="1D566888" w14:textId="440FC249" w:rsidR="00407DD2" w:rsidRPr="00632508" w:rsidRDefault="00407DD2" w:rsidP="00632508">
      <w:pPr>
        <w:spacing w:line="360" w:lineRule="auto"/>
        <w:rPr>
          <w:sz w:val="24"/>
        </w:rPr>
      </w:pPr>
      <w:r w:rsidRPr="00632508">
        <w:rPr>
          <w:sz w:val="24"/>
        </w:rPr>
        <w:t>2 tablespoons wine vinegar</w:t>
      </w:r>
    </w:p>
    <w:p w14:paraId="32F50A45" w14:textId="3BE7DC3C" w:rsidR="00407DD2" w:rsidRPr="00632508" w:rsidRDefault="00A41DE2" w:rsidP="00407DD2">
      <w:pPr>
        <w:spacing w:line="360" w:lineRule="auto"/>
        <w:rPr>
          <w:sz w:val="24"/>
        </w:rPr>
      </w:pPr>
      <w:r>
        <w:rPr>
          <w:sz w:val="24"/>
        </w:rPr>
        <w:t xml:space="preserve">100g pitted </w:t>
      </w:r>
      <w:r w:rsidR="00407DD2" w:rsidRPr="00632508">
        <w:rPr>
          <w:sz w:val="24"/>
        </w:rPr>
        <w:t xml:space="preserve">olives </w:t>
      </w:r>
    </w:p>
    <w:p w14:paraId="7D97C5DD" w14:textId="6FB6BBC8" w:rsidR="00407DD2" w:rsidRDefault="00F4467C" w:rsidP="00407DD2">
      <w:pPr>
        <w:spacing w:line="360" w:lineRule="auto"/>
        <w:rPr>
          <w:sz w:val="24"/>
        </w:rPr>
      </w:pPr>
      <w:r>
        <w:rPr>
          <w:sz w:val="24"/>
        </w:rPr>
        <w:t>1</w:t>
      </w:r>
      <w:r w:rsidR="00D317ED">
        <w:rPr>
          <w:sz w:val="24"/>
        </w:rPr>
        <w:t xml:space="preserve"> </w:t>
      </w:r>
      <w:r w:rsidR="00407DD2" w:rsidRPr="00632508">
        <w:rPr>
          <w:sz w:val="24"/>
        </w:rPr>
        <w:t>orange,</w:t>
      </w:r>
      <w:r w:rsidR="00407DD2" w:rsidRPr="00407DD2">
        <w:rPr>
          <w:sz w:val="24"/>
        </w:rPr>
        <w:t xml:space="preserve"> </w:t>
      </w:r>
      <w:r w:rsidR="00407DD2" w:rsidRPr="00632508">
        <w:rPr>
          <w:sz w:val="24"/>
        </w:rPr>
        <w:t>cut in</w:t>
      </w:r>
      <w:r w:rsidR="00216745">
        <w:rPr>
          <w:sz w:val="24"/>
        </w:rPr>
        <w:t>to</w:t>
      </w:r>
      <w:r w:rsidR="00407DD2" w:rsidRPr="00632508">
        <w:rPr>
          <w:sz w:val="24"/>
        </w:rPr>
        <w:t xml:space="preserve"> </w:t>
      </w:r>
      <w:proofErr w:type="gramStart"/>
      <w:r w:rsidR="00407DD2" w:rsidRPr="00632508">
        <w:rPr>
          <w:sz w:val="24"/>
        </w:rPr>
        <w:t>wedges</w:t>
      </w:r>
      <w:proofErr w:type="gramEnd"/>
    </w:p>
    <w:p w14:paraId="4DBE534A" w14:textId="11F091AA" w:rsidR="00407DD2" w:rsidRPr="00407DD2" w:rsidRDefault="00407DD2" w:rsidP="00632508">
      <w:pPr>
        <w:spacing w:line="360" w:lineRule="auto"/>
        <w:rPr>
          <w:b/>
          <w:bCs/>
          <w:sz w:val="24"/>
        </w:rPr>
      </w:pPr>
      <w:r w:rsidRPr="00407DD2">
        <w:rPr>
          <w:b/>
          <w:bCs/>
          <w:sz w:val="24"/>
        </w:rPr>
        <w:t>Method:</w:t>
      </w:r>
    </w:p>
    <w:p w14:paraId="0FD36EDE" w14:textId="64174586" w:rsidR="00407DD2" w:rsidRDefault="00632508" w:rsidP="00407DD2">
      <w:pPr>
        <w:pStyle w:val="ListParagraph"/>
        <w:numPr>
          <w:ilvl w:val="0"/>
          <w:numId w:val="2"/>
        </w:numPr>
        <w:spacing w:line="360" w:lineRule="auto"/>
        <w:rPr>
          <w:sz w:val="24"/>
        </w:rPr>
      </w:pPr>
      <w:r w:rsidRPr="00407DD2">
        <w:rPr>
          <w:sz w:val="24"/>
        </w:rPr>
        <w:t xml:space="preserve">Heat the </w:t>
      </w:r>
      <w:r w:rsidR="00592AD8">
        <w:rPr>
          <w:sz w:val="24"/>
        </w:rPr>
        <w:t xml:space="preserve">olive </w:t>
      </w:r>
      <w:r w:rsidRPr="00407DD2">
        <w:rPr>
          <w:sz w:val="24"/>
        </w:rPr>
        <w:t xml:space="preserve">oil in a heavy </w:t>
      </w:r>
      <w:r w:rsidR="00D82F38">
        <w:rPr>
          <w:sz w:val="24"/>
        </w:rPr>
        <w:t>sauce</w:t>
      </w:r>
      <w:r w:rsidRPr="00407DD2">
        <w:rPr>
          <w:sz w:val="24"/>
        </w:rPr>
        <w:t xml:space="preserve">pan and gently fry the garlic for 2 minutes. </w:t>
      </w:r>
      <w:r w:rsidR="005F4203">
        <w:rPr>
          <w:sz w:val="24"/>
        </w:rPr>
        <w:t>Stir frequently.</w:t>
      </w:r>
    </w:p>
    <w:p w14:paraId="68302C3D" w14:textId="2D7FD629" w:rsidR="00407DD2" w:rsidRDefault="00632508" w:rsidP="00407DD2">
      <w:pPr>
        <w:pStyle w:val="ListParagraph"/>
        <w:numPr>
          <w:ilvl w:val="0"/>
          <w:numId w:val="2"/>
        </w:numPr>
        <w:spacing w:line="360" w:lineRule="auto"/>
        <w:rPr>
          <w:sz w:val="24"/>
        </w:rPr>
      </w:pPr>
      <w:r w:rsidRPr="00407DD2">
        <w:rPr>
          <w:sz w:val="24"/>
        </w:rPr>
        <w:t xml:space="preserve">Add the </w:t>
      </w:r>
      <w:r w:rsidR="00407DD2" w:rsidRPr="00407DD2">
        <w:rPr>
          <w:sz w:val="24"/>
        </w:rPr>
        <w:t>chickpeas</w:t>
      </w:r>
      <w:r w:rsidRPr="00407DD2">
        <w:rPr>
          <w:sz w:val="24"/>
        </w:rPr>
        <w:t xml:space="preserve">, parsley, sultanas, </w:t>
      </w:r>
      <w:r w:rsidR="00396DBE">
        <w:rPr>
          <w:sz w:val="24"/>
        </w:rPr>
        <w:t xml:space="preserve">olives, </w:t>
      </w:r>
      <w:r w:rsidRPr="00407DD2">
        <w:rPr>
          <w:sz w:val="24"/>
        </w:rPr>
        <w:t xml:space="preserve">nuts and salt and pepper to taste. Stir together for 5 minutes. </w:t>
      </w:r>
    </w:p>
    <w:p w14:paraId="6B317F75" w14:textId="5AB84907" w:rsidR="00407DD2" w:rsidRDefault="00632508" w:rsidP="00407DD2">
      <w:pPr>
        <w:pStyle w:val="ListParagraph"/>
        <w:numPr>
          <w:ilvl w:val="0"/>
          <w:numId w:val="2"/>
        </w:numPr>
        <w:spacing w:line="360" w:lineRule="auto"/>
        <w:rPr>
          <w:sz w:val="24"/>
        </w:rPr>
      </w:pPr>
      <w:r w:rsidRPr="00407DD2">
        <w:rPr>
          <w:sz w:val="24"/>
        </w:rPr>
        <w:t>Add the vinegar</w:t>
      </w:r>
      <w:r w:rsidR="00FB7985">
        <w:rPr>
          <w:sz w:val="24"/>
        </w:rPr>
        <w:t>, stir</w:t>
      </w:r>
      <w:r w:rsidR="00216745">
        <w:rPr>
          <w:sz w:val="24"/>
        </w:rPr>
        <w:t xml:space="preserve">, </w:t>
      </w:r>
      <w:r w:rsidRPr="00407DD2">
        <w:rPr>
          <w:sz w:val="24"/>
        </w:rPr>
        <w:t xml:space="preserve">and cook until half of the liquid has evaporated. </w:t>
      </w:r>
    </w:p>
    <w:p w14:paraId="092381E8" w14:textId="214BFEBB" w:rsidR="00632508" w:rsidRPr="00407DD2" w:rsidRDefault="00632508" w:rsidP="00407DD2">
      <w:pPr>
        <w:pStyle w:val="ListParagraph"/>
        <w:numPr>
          <w:ilvl w:val="0"/>
          <w:numId w:val="2"/>
        </w:numPr>
        <w:spacing w:line="360" w:lineRule="auto"/>
        <w:rPr>
          <w:sz w:val="24"/>
        </w:rPr>
      </w:pPr>
      <w:r w:rsidRPr="00407DD2">
        <w:rPr>
          <w:sz w:val="24"/>
        </w:rPr>
        <w:t xml:space="preserve">Serve </w:t>
      </w:r>
      <w:r w:rsidR="00276D58">
        <w:rPr>
          <w:sz w:val="24"/>
        </w:rPr>
        <w:t xml:space="preserve">warm </w:t>
      </w:r>
      <w:r w:rsidR="00396DBE">
        <w:rPr>
          <w:sz w:val="24"/>
        </w:rPr>
        <w:t>or at room temperature</w:t>
      </w:r>
      <w:r w:rsidR="00D0258E">
        <w:rPr>
          <w:sz w:val="24"/>
        </w:rPr>
        <w:t xml:space="preserve"> </w:t>
      </w:r>
      <w:r w:rsidR="00216745">
        <w:rPr>
          <w:sz w:val="24"/>
        </w:rPr>
        <w:t xml:space="preserve">with </w:t>
      </w:r>
      <w:r w:rsidRPr="00407DD2">
        <w:rPr>
          <w:sz w:val="24"/>
        </w:rPr>
        <w:t>orange</w:t>
      </w:r>
      <w:r w:rsidR="00D0258E">
        <w:rPr>
          <w:sz w:val="24"/>
        </w:rPr>
        <w:t xml:space="preserve"> wedges</w:t>
      </w:r>
      <w:r w:rsidRPr="00407DD2">
        <w:rPr>
          <w:sz w:val="24"/>
        </w:rPr>
        <w:t>.</w:t>
      </w:r>
    </w:p>
    <w:p w14:paraId="323B4DDD" w14:textId="77777777" w:rsidR="00632508" w:rsidRPr="00632508" w:rsidRDefault="00632508" w:rsidP="00632508">
      <w:pPr>
        <w:spacing w:line="360" w:lineRule="auto"/>
        <w:rPr>
          <w:sz w:val="24"/>
        </w:rPr>
      </w:pPr>
      <w:r w:rsidRPr="00632508">
        <w:rPr>
          <w:sz w:val="24"/>
        </w:rPr>
        <w:t xml:space="preserve"> </w:t>
      </w:r>
    </w:p>
    <w:p w14:paraId="0163D28F" w14:textId="77777777" w:rsidR="0084722C" w:rsidRPr="000E40CD" w:rsidRDefault="0084722C" w:rsidP="000E40CD">
      <w:pPr>
        <w:spacing w:line="360" w:lineRule="auto"/>
        <w:rPr>
          <w:sz w:val="24"/>
        </w:rPr>
      </w:pPr>
    </w:p>
    <w:sectPr w:rsidR="0084722C" w:rsidRPr="000E40CD" w:rsidSect="000E40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302C2"/>
    <w:multiLevelType w:val="hybridMultilevel"/>
    <w:tmpl w:val="FBF6D5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4408BC"/>
    <w:multiLevelType w:val="hybridMultilevel"/>
    <w:tmpl w:val="E63077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6472113">
    <w:abstractNumId w:val="1"/>
  </w:num>
  <w:num w:numId="2" w16cid:durableId="1646861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508"/>
    <w:rsid w:val="00054950"/>
    <w:rsid w:val="000D5BAD"/>
    <w:rsid w:val="000E40CD"/>
    <w:rsid w:val="001F031B"/>
    <w:rsid w:val="001F74E8"/>
    <w:rsid w:val="00216745"/>
    <w:rsid w:val="0024134F"/>
    <w:rsid w:val="00260510"/>
    <w:rsid w:val="00276D58"/>
    <w:rsid w:val="00290ACD"/>
    <w:rsid w:val="003401B4"/>
    <w:rsid w:val="00396DBE"/>
    <w:rsid w:val="00407DD2"/>
    <w:rsid w:val="00592AD8"/>
    <w:rsid w:val="005A3093"/>
    <w:rsid w:val="005E23DC"/>
    <w:rsid w:val="005F4203"/>
    <w:rsid w:val="00604058"/>
    <w:rsid w:val="00632508"/>
    <w:rsid w:val="006A6A4D"/>
    <w:rsid w:val="006A76B2"/>
    <w:rsid w:val="007F7EC2"/>
    <w:rsid w:val="0081552F"/>
    <w:rsid w:val="0084722C"/>
    <w:rsid w:val="009A2EC9"/>
    <w:rsid w:val="009D794F"/>
    <w:rsid w:val="00A41DE2"/>
    <w:rsid w:val="00AF4C9A"/>
    <w:rsid w:val="00B057A3"/>
    <w:rsid w:val="00B11F35"/>
    <w:rsid w:val="00CC79BB"/>
    <w:rsid w:val="00D0258E"/>
    <w:rsid w:val="00D317ED"/>
    <w:rsid w:val="00D82F38"/>
    <w:rsid w:val="00F4467C"/>
    <w:rsid w:val="00FA7EB1"/>
    <w:rsid w:val="00FB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52972"/>
  <w15:chartTrackingRefBased/>
  <w15:docId w15:val="{1327ADB1-F752-484E-AE27-95FF7102A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7D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bri\OneDrive\Documents\Custom%20Office%20Templates\OfficeDocxNarrow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OfficeDocxNarrow01.dotx</Template>
  <TotalTime>72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Fletcher</dc:creator>
  <cp:keywords/>
  <dc:description/>
  <cp:lastModifiedBy>Ben Fletcher</cp:lastModifiedBy>
  <cp:revision>23</cp:revision>
  <dcterms:created xsi:type="dcterms:W3CDTF">2023-06-26T15:20:00Z</dcterms:created>
  <dcterms:modified xsi:type="dcterms:W3CDTF">2023-06-27T10:20:00Z</dcterms:modified>
</cp:coreProperties>
</file>